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84BB7" w14:textId="6FEC1B9E" w:rsidR="002472D9" w:rsidRDefault="007B493A" w:rsidP="002472D9">
      <w:pPr>
        <w:pStyle w:val="Title"/>
      </w:pPr>
      <w:r>
        <w:t xml:space="preserve">development planner </w:t>
      </w:r>
    </w:p>
    <w:p w14:paraId="49C9DBCE" w14:textId="77777777" w:rsidR="001A1CE0" w:rsidRPr="00252D2D" w:rsidRDefault="001A1CE0" w:rsidP="001A1CE0">
      <w:pPr>
        <w:pStyle w:val="NormalWeb"/>
        <w:rPr>
          <w:rFonts w:asciiTheme="minorHAnsi" w:hAnsiTheme="minorHAnsi" w:cstheme="minorHAnsi"/>
          <w:sz w:val="22"/>
          <w:szCs w:val="22"/>
        </w:rPr>
      </w:pPr>
      <w:r w:rsidRPr="00252D2D">
        <w:rPr>
          <w:rFonts w:asciiTheme="minorHAnsi" w:hAnsiTheme="minorHAnsi" w:cstheme="minorHAnsi"/>
          <w:sz w:val="22"/>
          <w:szCs w:val="22"/>
        </w:rPr>
        <w:t xml:space="preserve">Cypress County is a rural municipality located in the southeast corner of Alberta. Home to approximately 7,800 residents, the County offers a relaxed rural lifestyle and a safe, welcoming community. Residents enjoy living on farms, acreage subdivisions, and in 10 small urban communities. With close proximity to the City of Medicine Hat, CFB Suffield, and Cypress Hills Provincial Park, the area offers an </w:t>
      </w:r>
      <w:hyperlink r:id="rId11" w:history="1">
        <w:r w:rsidRPr="00252D2D">
          <w:rPr>
            <w:rStyle w:val="Hyperlink"/>
            <w:rFonts w:asciiTheme="minorHAnsi" w:hAnsiTheme="minorHAnsi" w:cstheme="minorHAnsi"/>
            <w:sz w:val="22"/>
            <w:szCs w:val="22"/>
          </w:rPr>
          <w:t>exceptional quality of life</w:t>
        </w:r>
      </w:hyperlink>
      <w:r w:rsidRPr="00252D2D">
        <w:rPr>
          <w:rFonts w:asciiTheme="minorHAnsi" w:hAnsiTheme="minorHAnsi" w:cstheme="minorHAnsi"/>
          <w:sz w:val="22"/>
          <w:szCs w:val="22"/>
        </w:rPr>
        <w:t xml:space="preserve"> and is a great place to live and work.</w:t>
      </w:r>
    </w:p>
    <w:p w14:paraId="5623794A" w14:textId="77777777" w:rsidR="001A1CE0" w:rsidRDefault="002472D9" w:rsidP="002472D9">
      <w:r>
        <w:t xml:space="preserve">We have an exciting opportunity for </w:t>
      </w:r>
      <w:r w:rsidR="001C34B8">
        <w:t xml:space="preserve">a </w:t>
      </w:r>
      <w:r w:rsidR="00D656CD" w:rsidRPr="001A1CE0">
        <w:rPr>
          <w:b/>
          <w:bCs/>
        </w:rPr>
        <w:t xml:space="preserve">full-time permanent </w:t>
      </w:r>
      <w:r w:rsidR="007B493A" w:rsidRPr="001A1CE0">
        <w:rPr>
          <w:b/>
          <w:bCs/>
        </w:rPr>
        <w:t>Development Planner</w:t>
      </w:r>
      <w:r w:rsidR="0077585D">
        <w:t xml:space="preserve"> to join our team</w:t>
      </w:r>
      <w:r>
        <w:t>.</w:t>
      </w:r>
      <w:r w:rsidR="001C34B8">
        <w:t xml:space="preserve"> </w:t>
      </w:r>
    </w:p>
    <w:p w14:paraId="2D061BD9" w14:textId="432CB29C" w:rsidR="001A1CE0" w:rsidRPr="001A1CE0" w:rsidRDefault="001A1CE0" w:rsidP="001A1CE0">
      <w:pPr>
        <w:autoSpaceDE/>
        <w:autoSpaceDN/>
        <w:adjustRightInd/>
        <w:spacing w:before="100" w:beforeAutospacing="1" w:after="100" w:afterAutospacing="1"/>
        <w:outlineLvl w:val="1"/>
        <w:rPr>
          <w:rFonts w:eastAsia="Times New Roman"/>
          <w:b/>
          <w:bCs/>
          <w:sz w:val="36"/>
          <w:szCs w:val="36"/>
          <w:lang w:eastAsia="en-CA"/>
        </w:rPr>
      </w:pPr>
      <w:r w:rsidRPr="00252D2D">
        <w:rPr>
          <w:rFonts w:ascii="Calibri" w:eastAsia="Times New Roman" w:hAnsi="Calibri" w:cs="Times New Roman"/>
          <w:b/>
          <w:bCs/>
          <w:i/>
          <w:iCs/>
          <w:color w:val="666666"/>
          <w:sz w:val="24"/>
          <w:lang w:val="en-US" w:eastAsia="en-CA"/>
        </w:rPr>
        <w:t>THE</w:t>
      </w:r>
      <w:r w:rsidRPr="00252D2D">
        <w:rPr>
          <w:rFonts w:eastAsia="Times New Roman"/>
          <w:b/>
          <w:bCs/>
          <w:sz w:val="36"/>
          <w:szCs w:val="36"/>
          <w:lang w:eastAsia="en-CA"/>
        </w:rPr>
        <w:t xml:space="preserve"> </w:t>
      </w:r>
      <w:r w:rsidRPr="00252D2D">
        <w:rPr>
          <w:rFonts w:ascii="Calibri" w:eastAsia="Times New Roman" w:hAnsi="Calibri" w:cs="Times New Roman"/>
          <w:b/>
          <w:bCs/>
          <w:i/>
          <w:iCs/>
          <w:color w:val="666666"/>
          <w:sz w:val="24"/>
          <w:lang w:val="en-US" w:eastAsia="en-CA"/>
        </w:rPr>
        <w:t>OPPORTUNITY</w:t>
      </w:r>
    </w:p>
    <w:p w14:paraId="072F9CD2" w14:textId="77777777" w:rsidR="001A1CE0" w:rsidRDefault="001C34B8" w:rsidP="002472D9">
      <w:r>
        <w:t xml:space="preserve">Reporting to the Manager of Planning, this individual </w:t>
      </w:r>
      <w:r w:rsidR="007B493A">
        <w:t>will be</w:t>
      </w:r>
      <w:r w:rsidR="00B62B20">
        <w:t xml:space="preserve"> jointly</w:t>
      </w:r>
      <w:r w:rsidR="007B493A">
        <w:t xml:space="preserve"> responsible for</w:t>
      </w:r>
      <w:r w:rsidR="006E3246">
        <w:t xml:space="preserve"> the</w:t>
      </w:r>
      <w:r w:rsidR="000C45DB">
        <w:t xml:space="preserve"> day-to-day administration and enforcement of municipal planning documents, including the Land Use Bylaw and statutory plans. This role</w:t>
      </w:r>
      <w:r w:rsidR="006E3246">
        <w:t xml:space="preserve"> review</w:t>
      </w:r>
      <w:r w:rsidR="000C45DB">
        <w:t>s and processes</w:t>
      </w:r>
      <w:r w:rsidR="006E3246">
        <w:t xml:space="preserve"> land use planning applications, including</w:t>
      </w:r>
      <w:r w:rsidR="007B493A">
        <w:t xml:space="preserve"> development permit</w:t>
      </w:r>
      <w:r w:rsidR="006E3246">
        <w:t xml:space="preserve">s, </w:t>
      </w:r>
      <w:r w:rsidR="007B493A">
        <w:t>compliance certificates,</w:t>
      </w:r>
      <w:r w:rsidR="006E3246">
        <w:t xml:space="preserve"> subdivisions and rezonings.</w:t>
      </w:r>
      <w:r w:rsidR="00F544A4">
        <w:t xml:space="preserve"> </w:t>
      </w:r>
    </w:p>
    <w:p w14:paraId="38B7B9C5" w14:textId="77777777" w:rsidR="001A1CE0" w:rsidRDefault="00F544A4" w:rsidP="002472D9">
      <w:r>
        <w:t>You will</w:t>
      </w:r>
      <w:r w:rsidR="006E3246">
        <w:t xml:space="preserve"> provide technical support and recommendations and</w:t>
      </w:r>
      <w:r>
        <w:t xml:space="preserve"> </w:t>
      </w:r>
      <w:r w:rsidR="006E3246">
        <w:t>conduct field site visits</w:t>
      </w:r>
      <w:r w:rsidR="000C45DB">
        <w:t xml:space="preserve"> and enforcement related duties as required</w:t>
      </w:r>
      <w:r w:rsidR="006E3246">
        <w:t xml:space="preserve">. </w:t>
      </w:r>
      <w:r w:rsidR="007B493A">
        <w:t>In this position you will have opportunity to</w:t>
      </w:r>
      <w:r w:rsidR="006E3246">
        <w:t xml:space="preserve"> prepare reports and presentations for Council and Committees, as well as to</w:t>
      </w:r>
      <w:r w:rsidR="007B493A">
        <w:t xml:space="preserve"> provide project support </w:t>
      </w:r>
      <w:r w:rsidR="00BF1BCE">
        <w:t>on major land use planning initiatives and preparation of</w:t>
      </w:r>
      <w:r w:rsidR="007B493A">
        <w:t xml:space="preserve"> public consultation materials</w:t>
      </w:r>
      <w:r w:rsidR="002C63EF">
        <w:t xml:space="preserve">. </w:t>
      </w:r>
    </w:p>
    <w:p w14:paraId="6DA98E9A" w14:textId="489FE241" w:rsidR="002472D9" w:rsidRDefault="001C34B8" w:rsidP="002472D9">
      <w:r>
        <w:t xml:space="preserve">This position is ideal for a </w:t>
      </w:r>
      <w:r w:rsidR="002C63EF">
        <w:t xml:space="preserve">candidate with </w:t>
      </w:r>
      <w:r>
        <w:t>strong interest in research</w:t>
      </w:r>
      <w:r w:rsidR="00F544A4">
        <w:t>, policy development and</w:t>
      </w:r>
      <w:r>
        <w:t xml:space="preserve"> </w:t>
      </w:r>
      <w:r w:rsidR="002C63EF">
        <w:t>engaging with the public</w:t>
      </w:r>
      <w:r>
        <w:t xml:space="preserve">. </w:t>
      </w:r>
    </w:p>
    <w:p w14:paraId="6259136B" w14:textId="56EEB828" w:rsidR="001A1CE0" w:rsidRPr="001A1CE0" w:rsidRDefault="001A1CE0" w:rsidP="001A1CE0">
      <w:pPr>
        <w:autoSpaceDE/>
        <w:autoSpaceDN/>
        <w:adjustRightInd/>
        <w:spacing w:before="100" w:beforeAutospacing="1" w:after="100" w:afterAutospacing="1"/>
        <w:outlineLvl w:val="1"/>
        <w:rPr>
          <w:rFonts w:ascii="Calibri" w:eastAsia="Times New Roman" w:hAnsi="Calibri" w:cs="Times New Roman"/>
          <w:b/>
          <w:bCs/>
          <w:i/>
          <w:iCs/>
          <w:color w:val="666666"/>
          <w:szCs w:val="22"/>
          <w:lang w:val="en-US" w:eastAsia="en-CA"/>
        </w:rPr>
      </w:pPr>
      <w:r w:rsidRPr="00252D2D">
        <w:rPr>
          <w:rFonts w:ascii="Calibri" w:eastAsia="Times New Roman" w:hAnsi="Calibri" w:cs="Times New Roman"/>
          <w:b/>
          <w:bCs/>
          <w:i/>
          <w:iCs/>
          <w:color w:val="666666"/>
          <w:szCs w:val="22"/>
          <w:lang w:val="en-US" w:eastAsia="en-CA"/>
        </w:rPr>
        <w:t>QUALIFICATIONS</w:t>
      </w:r>
    </w:p>
    <w:p w14:paraId="15191960" w14:textId="77777777" w:rsidR="001A1CE0" w:rsidRDefault="006E3246" w:rsidP="002472D9">
      <w:r>
        <w:t>The successful candidate will ideally hold</w:t>
      </w:r>
      <w:r w:rsidR="001A1CE0">
        <w:t>:</w:t>
      </w:r>
    </w:p>
    <w:p w14:paraId="31AA2FD3" w14:textId="35223896" w:rsidR="001A1CE0" w:rsidRDefault="006E3246" w:rsidP="001A1CE0">
      <w:pPr>
        <w:pStyle w:val="ListParagraph"/>
        <w:numPr>
          <w:ilvl w:val="0"/>
          <w:numId w:val="12"/>
        </w:numPr>
      </w:pPr>
      <w:r>
        <w:t>a</w:t>
      </w:r>
      <w:r w:rsidR="00F73737">
        <w:t xml:space="preserve"> university degree </w:t>
      </w:r>
      <w:r>
        <w:t>(</w:t>
      </w:r>
      <w:r w:rsidR="00F73737">
        <w:t>or certificate</w:t>
      </w:r>
      <w:r>
        <w:t>)</w:t>
      </w:r>
      <w:r w:rsidR="00F75EB5">
        <w:t xml:space="preserve"> in </w:t>
      </w:r>
      <w:r w:rsidR="00F73737">
        <w:t>P</w:t>
      </w:r>
      <w:r w:rsidR="00F75EB5">
        <w:t>lanning</w:t>
      </w:r>
      <w:r w:rsidR="00445E9E">
        <w:t>, Geography, Environmental Studies</w:t>
      </w:r>
      <w:r w:rsidR="008E72DB">
        <w:t>,</w:t>
      </w:r>
      <w:r w:rsidR="00445E9E">
        <w:t xml:space="preserve"> or </w:t>
      </w:r>
      <w:r w:rsidR="008E72DB">
        <w:t>equivalent</w:t>
      </w:r>
      <w:r w:rsidR="00F26F4F">
        <w:t xml:space="preserve">. </w:t>
      </w:r>
    </w:p>
    <w:p w14:paraId="1FA4A5A6" w14:textId="77777777" w:rsidR="001A1CE0" w:rsidRDefault="001A1CE0" w:rsidP="001A1CE0">
      <w:pPr>
        <w:pStyle w:val="ListParagraph"/>
        <w:numPr>
          <w:ilvl w:val="0"/>
          <w:numId w:val="12"/>
        </w:numPr>
      </w:pPr>
      <w:r>
        <w:t>A</w:t>
      </w:r>
      <w:r w:rsidR="002C63EF" w:rsidRPr="002C63EF">
        <w:t xml:space="preserve"> minimum of </w:t>
      </w:r>
      <w:r w:rsidR="00F26F4F">
        <w:t xml:space="preserve">two </w:t>
      </w:r>
      <w:r w:rsidR="002C63EF" w:rsidRPr="002C63EF">
        <w:t>(</w:t>
      </w:r>
      <w:r w:rsidR="00F26F4F">
        <w:t>2</w:t>
      </w:r>
      <w:r w:rsidR="002C63EF" w:rsidRPr="002C63EF">
        <w:t xml:space="preserve">) years </w:t>
      </w:r>
      <w:r w:rsidR="00F26F4F">
        <w:t>of planning experience, preferably in a local government setting</w:t>
      </w:r>
      <w:r w:rsidR="002C63EF" w:rsidRPr="002C63EF">
        <w:t xml:space="preserve">. </w:t>
      </w:r>
    </w:p>
    <w:p w14:paraId="2DFCB792" w14:textId="77777777" w:rsidR="001A1CE0" w:rsidRDefault="001A1CE0" w:rsidP="001A1CE0">
      <w:pPr>
        <w:pStyle w:val="ListParagraph"/>
        <w:numPr>
          <w:ilvl w:val="0"/>
          <w:numId w:val="12"/>
        </w:numPr>
      </w:pPr>
      <w:r>
        <w:t>P</w:t>
      </w:r>
      <w:r w:rsidR="002C63EF" w:rsidRPr="002C63EF">
        <w:t xml:space="preserve">roven ability to develop and maintain effective working relationships with a wide variety of stakeholders. </w:t>
      </w:r>
    </w:p>
    <w:p w14:paraId="5AF2F917" w14:textId="77777777" w:rsidR="001A1CE0" w:rsidRDefault="001A1CE0" w:rsidP="001A1CE0">
      <w:pPr>
        <w:pStyle w:val="ListParagraph"/>
        <w:numPr>
          <w:ilvl w:val="0"/>
          <w:numId w:val="12"/>
        </w:numPr>
      </w:pPr>
      <w:r>
        <w:t>T</w:t>
      </w:r>
      <w:r w:rsidR="002C63EF" w:rsidRPr="002C63EF">
        <w:t xml:space="preserve">ake initiative and exhibit both integrity and professionalism while representing the County. </w:t>
      </w:r>
    </w:p>
    <w:p w14:paraId="17BF0048" w14:textId="77777777" w:rsidR="001A1CE0" w:rsidRDefault="001A1CE0" w:rsidP="001A1CE0">
      <w:pPr>
        <w:pStyle w:val="ListParagraph"/>
        <w:numPr>
          <w:ilvl w:val="0"/>
          <w:numId w:val="12"/>
        </w:numPr>
      </w:pPr>
      <w:r>
        <w:t>H</w:t>
      </w:r>
      <w:r w:rsidR="002C63EF" w:rsidRPr="002C63EF">
        <w:t xml:space="preserve">ave excellent organizational, communication and problem-solving </w:t>
      </w:r>
      <w:r w:rsidR="00F75EB5">
        <w:t>skills</w:t>
      </w:r>
    </w:p>
    <w:p w14:paraId="360D4283" w14:textId="77777777" w:rsidR="001A1CE0" w:rsidRDefault="001A1CE0" w:rsidP="001A1CE0">
      <w:pPr>
        <w:pStyle w:val="ListParagraph"/>
        <w:numPr>
          <w:ilvl w:val="0"/>
          <w:numId w:val="12"/>
        </w:numPr>
      </w:pPr>
      <w:r>
        <w:t>E</w:t>
      </w:r>
      <w:r w:rsidR="002C63EF" w:rsidRPr="002C63EF">
        <w:t xml:space="preserve">njoy working collaboratively with a wide range of people. </w:t>
      </w:r>
    </w:p>
    <w:p w14:paraId="303FB512" w14:textId="47A12C79" w:rsidR="001A1CE0" w:rsidRDefault="00F75EB5" w:rsidP="001A1CE0">
      <w:pPr>
        <w:pStyle w:val="ListParagraph"/>
        <w:numPr>
          <w:ilvl w:val="0"/>
          <w:numId w:val="12"/>
        </w:numPr>
      </w:pPr>
      <w:r>
        <w:t>A r</w:t>
      </w:r>
      <w:r w:rsidR="005535F6">
        <w:t xml:space="preserve">elevant combination of education and experience may be considered. </w:t>
      </w:r>
    </w:p>
    <w:p w14:paraId="18EBA3BF" w14:textId="01BCDCB0" w:rsidR="001A1CE0" w:rsidRDefault="001A1CE0" w:rsidP="1ADCFCF4">
      <w:pPr>
        <w:autoSpaceDE/>
        <w:autoSpaceDN/>
        <w:adjustRightInd/>
        <w:spacing w:before="100" w:beforeAutospacing="1" w:after="100" w:afterAutospacing="1"/>
        <w:ind w:left="360"/>
        <w:outlineLvl w:val="1"/>
        <w:rPr>
          <w:rFonts w:ascii="Calibri" w:eastAsia="Times New Roman" w:hAnsi="Calibri" w:cs="Times New Roman"/>
          <w:b/>
          <w:bCs/>
          <w:i/>
          <w:iCs/>
          <w:color w:val="666666"/>
          <w:sz w:val="24"/>
          <w:lang w:val="en-US" w:eastAsia="en-CA"/>
        </w:rPr>
      </w:pPr>
      <w:r w:rsidRPr="1ADCFCF4">
        <w:rPr>
          <w:rFonts w:ascii="Calibri" w:eastAsia="Times New Roman" w:hAnsi="Calibri" w:cs="Times New Roman"/>
          <w:b/>
          <w:bCs/>
          <w:i/>
          <w:iCs/>
          <w:color w:val="666666"/>
          <w:sz w:val="24"/>
          <w:lang w:val="en-US" w:eastAsia="en-CA"/>
        </w:rPr>
        <w:t>WHY CYPRES</w:t>
      </w:r>
      <w:r w:rsidR="585D749E" w:rsidRPr="1ADCFCF4">
        <w:rPr>
          <w:rFonts w:ascii="Calibri" w:eastAsia="Times New Roman" w:hAnsi="Calibri" w:cs="Times New Roman"/>
          <w:b/>
          <w:bCs/>
          <w:i/>
          <w:iCs/>
          <w:color w:val="666666"/>
          <w:sz w:val="24"/>
          <w:lang w:val="en-US" w:eastAsia="en-CA"/>
        </w:rPr>
        <w:t>S</w:t>
      </w:r>
      <w:r w:rsidRPr="1ADCFCF4">
        <w:rPr>
          <w:rFonts w:ascii="Calibri" w:eastAsia="Times New Roman" w:hAnsi="Calibri" w:cs="Times New Roman"/>
          <w:b/>
          <w:bCs/>
          <w:i/>
          <w:iCs/>
          <w:color w:val="666666"/>
          <w:sz w:val="24"/>
          <w:lang w:val="en-US" w:eastAsia="en-CA"/>
        </w:rPr>
        <w:t xml:space="preserve"> COUNTY?</w:t>
      </w:r>
    </w:p>
    <w:p w14:paraId="075CED88" w14:textId="77777777" w:rsidR="001A1CE0" w:rsidRPr="00F26F4F" w:rsidRDefault="001A1CE0" w:rsidP="001A1CE0"/>
    <w:p w14:paraId="26765164" w14:textId="77777777" w:rsidR="001A1CE0" w:rsidRPr="00252D2D" w:rsidRDefault="001A1CE0" w:rsidP="001A1CE0">
      <w:pPr>
        <w:pStyle w:val="NormalWeb"/>
        <w:rPr>
          <w:rFonts w:asciiTheme="minorHAnsi" w:hAnsiTheme="minorHAnsi" w:cstheme="minorHAnsi"/>
          <w:sz w:val="22"/>
          <w:szCs w:val="22"/>
        </w:rPr>
      </w:pPr>
      <w:r w:rsidRPr="00252D2D">
        <w:rPr>
          <w:rFonts w:asciiTheme="minorHAnsi" w:hAnsiTheme="minorHAnsi" w:cstheme="minorHAnsi"/>
          <w:sz w:val="22"/>
          <w:szCs w:val="22"/>
        </w:rPr>
        <w:lastRenderedPageBreak/>
        <w:t>Cypress County offers a highly attractive total compensation package, including:</w:t>
      </w:r>
    </w:p>
    <w:p w14:paraId="241D287F" w14:textId="77777777" w:rsidR="001A1CE0" w:rsidRPr="00252D2D" w:rsidRDefault="001A1CE0" w:rsidP="582C3385">
      <w:pPr>
        <w:pStyle w:val="NormalWeb"/>
        <w:numPr>
          <w:ilvl w:val="0"/>
          <w:numId w:val="13"/>
        </w:numPr>
        <w:rPr>
          <w:rFonts w:asciiTheme="minorHAnsi" w:hAnsiTheme="minorHAnsi" w:cstheme="minorBidi"/>
          <w:sz w:val="22"/>
          <w:szCs w:val="22"/>
        </w:rPr>
      </w:pPr>
      <w:r w:rsidRPr="582C3385">
        <w:rPr>
          <w:rFonts w:asciiTheme="minorHAnsi" w:hAnsiTheme="minorHAnsi" w:cstheme="minorBidi"/>
          <w:sz w:val="22"/>
          <w:szCs w:val="22"/>
        </w:rPr>
        <w:t>Competitive salary and excellent benefits.</w:t>
      </w:r>
    </w:p>
    <w:p w14:paraId="0DA74856" w14:textId="7A3E8FF2" w:rsidR="001A1CE0" w:rsidRPr="00252D2D" w:rsidRDefault="001A1CE0" w:rsidP="582C3385">
      <w:pPr>
        <w:pStyle w:val="NormalWeb"/>
        <w:numPr>
          <w:ilvl w:val="0"/>
          <w:numId w:val="13"/>
        </w:numPr>
        <w:rPr>
          <w:rFonts w:asciiTheme="minorHAnsi" w:hAnsiTheme="minorHAnsi" w:cstheme="minorBidi"/>
          <w:sz w:val="22"/>
          <w:szCs w:val="22"/>
        </w:rPr>
      </w:pPr>
      <w:r w:rsidRPr="582C3385">
        <w:rPr>
          <w:rFonts w:asciiTheme="minorHAnsi" w:hAnsiTheme="minorHAnsi" w:cstheme="minorBidi"/>
          <w:sz w:val="22"/>
          <w:szCs w:val="22"/>
        </w:rPr>
        <w:t>A 37.5-hour work week.</w:t>
      </w:r>
    </w:p>
    <w:p w14:paraId="658EC78F" w14:textId="77777777" w:rsidR="001A1CE0" w:rsidRPr="00252D2D" w:rsidRDefault="001A1CE0" w:rsidP="582C3385">
      <w:pPr>
        <w:pStyle w:val="NormalWeb"/>
        <w:numPr>
          <w:ilvl w:val="0"/>
          <w:numId w:val="13"/>
        </w:numPr>
        <w:rPr>
          <w:rFonts w:asciiTheme="minorHAnsi" w:hAnsiTheme="minorHAnsi" w:cstheme="minorBidi"/>
          <w:sz w:val="22"/>
          <w:szCs w:val="22"/>
        </w:rPr>
      </w:pPr>
      <w:r w:rsidRPr="582C3385">
        <w:rPr>
          <w:rFonts w:asciiTheme="minorHAnsi" w:hAnsiTheme="minorHAnsi" w:cstheme="minorBidi"/>
          <w:sz w:val="22"/>
          <w:szCs w:val="22"/>
        </w:rPr>
        <w:t>Support for learning and professional development opportunities.</w:t>
      </w:r>
    </w:p>
    <w:p w14:paraId="3B39862F" w14:textId="3135A326" w:rsidR="001A1CE0" w:rsidRPr="001A1CE0" w:rsidRDefault="001A1CE0" w:rsidP="002472D9">
      <w:pPr>
        <w:pStyle w:val="NormalWeb"/>
        <w:numPr>
          <w:ilvl w:val="0"/>
          <w:numId w:val="13"/>
        </w:numPr>
        <w:rPr>
          <w:rFonts w:asciiTheme="minorHAnsi" w:hAnsiTheme="minorHAnsi" w:cstheme="minorHAnsi"/>
          <w:sz w:val="22"/>
          <w:szCs w:val="22"/>
        </w:rPr>
      </w:pPr>
      <w:r w:rsidRPr="00252D2D">
        <w:rPr>
          <w:rFonts w:asciiTheme="minorHAnsi" w:hAnsiTheme="minorHAnsi" w:cstheme="minorHAnsi"/>
          <w:sz w:val="22"/>
          <w:szCs w:val="22"/>
        </w:rPr>
        <w:t>The chance to make a meaningful impact while enjoying a balanced rural lifestyle.</w:t>
      </w:r>
    </w:p>
    <w:p w14:paraId="53C6EB19" w14:textId="4C4BA8F3" w:rsidR="002472D9" w:rsidRDefault="002C63EF" w:rsidP="002472D9">
      <w:r w:rsidRPr="002C63EF">
        <w:t xml:space="preserve">To learn more about what Cypress County has to offer please visit our website, </w:t>
      </w:r>
      <w:hyperlink r:id="rId12" w:history="1">
        <w:r w:rsidR="001A1CE0" w:rsidRPr="008D08C5">
          <w:rPr>
            <w:rStyle w:val="Hyperlink"/>
          </w:rPr>
          <w:t>www.cypress.ab.ca</w:t>
        </w:r>
      </w:hyperlink>
      <w:r w:rsidRPr="002C63EF">
        <w:t>.</w:t>
      </w:r>
    </w:p>
    <w:p w14:paraId="08141DD5" w14:textId="77777777" w:rsidR="001A1CE0" w:rsidRDefault="001A1CE0" w:rsidP="002472D9"/>
    <w:p w14:paraId="300480BF" w14:textId="77777777" w:rsidR="001A1CE0" w:rsidRDefault="001A1CE0" w:rsidP="001A1CE0">
      <w:pPr>
        <w:autoSpaceDE/>
        <w:autoSpaceDN/>
        <w:adjustRightInd/>
        <w:spacing w:before="100" w:beforeAutospacing="1" w:after="100" w:afterAutospacing="1"/>
        <w:outlineLvl w:val="1"/>
        <w:rPr>
          <w:rFonts w:ascii="Calibri" w:eastAsia="Times New Roman" w:hAnsi="Calibri" w:cs="Times New Roman"/>
          <w:b/>
          <w:bCs/>
          <w:i/>
          <w:iCs/>
          <w:color w:val="666666"/>
          <w:sz w:val="24"/>
          <w:lang w:val="en-US" w:eastAsia="en-CA"/>
        </w:rPr>
      </w:pPr>
      <w:r>
        <w:rPr>
          <w:rFonts w:ascii="Calibri" w:eastAsia="Times New Roman" w:hAnsi="Calibri" w:cs="Times New Roman"/>
          <w:b/>
          <w:bCs/>
          <w:i/>
          <w:iCs/>
          <w:color w:val="666666"/>
          <w:sz w:val="24"/>
          <w:lang w:val="en-US" w:eastAsia="en-CA"/>
        </w:rPr>
        <w:t>HOW TO APPLY</w:t>
      </w:r>
    </w:p>
    <w:p w14:paraId="11360483" w14:textId="77777777" w:rsidR="002472D9" w:rsidRDefault="002472D9" w:rsidP="001A1CE0">
      <w:r>
        <w:t>If this opportunity interests you, please forward your resume and cover letter no later than:</w:t>
      </w:r>
    </w:p>
    <w:p w14:paraId="5EFD1F8F" w14:textId="0C2B0E49" w:rsidR="001A1CE0" w:rsidRPr="001A1CE0" w:rsidRDefault="0073617A" w:rsidP="001A1CE0">
      <w:pPr>
        <w:jc w:val="center"/>
      </w:pPr>
      <w:r w:rsidRPr="582C3385">
        <w:rPr>
          <w:b/>
          <w:bCs/>
        </w:rPr>
        <w:t>4:30</w:t>
      </w:r>
      <w:r w:rsidR="002472D9" w:rsidRPr="582C3385">
        <w:rPr>
          <w:b/>
          <w:bCs/>
        </w:rPr>
        <w:t xml:space="preserve"> p.m. on </w:t>
      </w:r>
      <w:r w:rsidR="005D186C" w:rsidRPr="582C3385">
        <w:rPr>
          <w:b/>
          <w:bCs/>
        </w:rPr>
        <w:t>Monday</w:t>
      </w:r>
      <w:r w:rsidR="001A1CE0" w:rsidRPr="582C3385">
        <w:rPr>
          <w:b/>
          <w:bCs/>
        </w:rPr>
        <w:t xml:space="preserve"> </w:t>
      </w:r>
      <w:r w:rsidR="5540368F" w:rsidRPr="582C3385">
        <w:rPr>
          <w:b/>
          <w:bCs/>
        </w:rPr>
        <w:t>December 8</w:t>
      </w:r>
      <w:r w:rsidRPr="582C3385">
        <w:rPr>
          <w:b/>
          <w:bCs/>
        </w:rPr>
        <w:t>,</w:t>
      </w:r>
      <w:r w:rsidR="001A1CE0" w:rsidRPr="582C3385">
        <w:rPr>
          <w:b/>
          <w:bCs/>
        </w:rPr>
        <w:t xml:space="preserve"> 2025</w:t>
      </w:r>
      <w:r w:rsidR="002472D9">
        <w:t xml:space="preserve"> </w:t>
      </w:r>
      <w:hyperlink r:id="rId13">
        <w:r w:rsidR="006040CE" w:rsidRPr="582C3385">
          <w:rPr>
            <w:rStyle w:val="Hyperlink"/>
          </w:rPr>
          <w:t>competitions@cypress.ab.</w:t>
        </w:r>
        <w:r w:rsidR="049FFB42" w:rsidRPr="582C3385">
          <w:rPr>
            <w:rStyle w:val="Hyperlink"/>
          </w:rPr>
          <w:t>ca</w:t>
        </w:r>
      </w:hyperlink>
      <w:r w:rsidR="049FFB42">
        <w:t xml:space="preserve"> </w:t>
      </w:r>
      <w:r w:rsidR="001A1CE0">
        <w:t xml:space="preserve"> To ensure your application is properly tracked, please </w:t>
      </w:r>
      <w:r w:rsidR="001A1CE0" w:rsidRPr="582C3385">
        <w:rPr>
          <w:b/>
          <w:bCs/>
        </w:rPr>
        <w:t>include the competition number and your full name in the email subject line</w:t>
      </w:r>
      <w:r w:rsidR="001A1CE0">
        <w:t>.</w:t>
      </w:r>
      <w:r>
        <w:br/>
      </w:r>
      <w:r w:rsidR="001A1CE0" w:rsidRPr="582C3385">
        <w:rPr>
          <w:b/>
          <w:bCs/>
        </w:rPr>
        <w:t>Subject Line Example:</w:t>
      </w:r>
      <w:r w:rsidR="001A1CE0">
        <w:t xml:space="preserve"> Competition </w:t>
      </w:r>
      <w:r w:rsidR="006040CE">
        <w:t>CC1</w:t>
      </w:r>
      <w:r w:rsidR="1095977D">
        <w:t>105</w:t>
      </w:r>
      <w:r w:rsidR="006040CE">
        <w:t>25DP</w:t>
      </w:r>
      <w:r w:rsidR="001A1CE0">
        <w:t xml:space="preserve"> – First Last</w:t>
      </w:r>
    </w:p>
    <w:p w14:paraId="2FB08F83" w14:textId="1733F41A" w:rsidR="001A1CE0" w:rsidRPr="001A1CE0" w:rsidRDefault="001A1CE0" w:rsidP="001A1CE0">
      <w:r w:rsidRPr="001A1CE0">
        <w:t xml:space="preserve">Please also ensure your </w:t>
      </w:r>
      <w:r w:rsidRPr="001A1CE0">
        <w:rPr>
          <w:b/>
          <w:bCs/>
        </w:rPr>
        <w:t>name is clearly indicated on your resume and cover letter</w:t>
      </w:r>
      <w:r w:rsidRPr="001A1CE0">
        <w:t>. Applications that are missing identifying information may not be considered.</w:t>
      </w:r>
    </w:p>
    <w:p w14:paraId="2486EECE" w14:textId="237E5E8C" w:rsidR="00B909D9" w:rsidRPr="002472D9" w:rsidRDefault="002472D9" w:rsidP="002472D9">
      <w:pPr>
        <w:jc w:val="center"/>
        <w:rPr>
          <w:i/>
          <w:iCs/>
        </w:rPr>
      </w:pPr>
      <w:r w:rsidRPr="582C3385">
        <w:rPr>
          <w:i/>
          <w:iCs/>
        </w:rPr>
        <w:t>Cypress County would like to thank all applicants for their interest and time</w:t>
      </w:r>
      <w:r>
        <w:br/>
      </w:r>
      <w:r w:rsidRPr="582C3385">
        <w:rPr>
          <w:i/>
          <w:iCs/>
        </w:rPr>
        <w:t>but only those under consideration will be contacted.</w:t>
      </w:r>
    </w:p>
    <w:p w14:paraId="35809E6B" w14:textId="1D0C9D47" w:rsidR="582C3385" w:rsidRDefault="582C3385" w:rsidP="582C3385">
      <w:pPr>
        <w:jc w:val="center"/>
        <w:rPr>
          <w:i/>
          <w:iCs/>
        </w:rPr>
      </w:pPr>
    </w:p>
    <w:p w14:paraId="661150B5" w14:textId="2DC49CF7" w:rsidR="582C3385" w:rsidRDefault="582C3385" w:rsidP="582C3385">
      <w:pPr>
        <w:jc w:val="center"/>
        <w:rPr>
          <w:i/>
          <w:iCs/>
        </w:rPr>
      </w:pPr>
    </w:p>
    <w:p w14:paraId="6C0E4B1E" w14:textId="03C5071B" w:rsidR="582C3385" w:rsidRDefault="582C3385" w:rsidP="582C3385">
      <w:pPr>
        <w:jc w:val="center"/>
        <w:rPr>
          <w:i/>
          <w:iCs/>
        </w:rPr>
      </w:pPr>
    </w:p>
    <w:p w14:paraId="4D2A32AA" w14:textId="5EE31F7F" w:rsidR="582C3385" w:rsidRDefault="582C3385" w:rsidP="00C72775">
      <w:pPr>
        <w:rPr>
          <w:rFonts w:eastAsiaTheme="minorEastAsia" w:cstheme="minorBidi"/>
          <w:i/>
          <w:iCs/>
        </w:rPr>
      </w:pPr>
    </w:p>
    <w:sectPr w:rsidR="582C3385" w:rsidSect="0037584F">
      <w:footerReference w:type="default" r:id="rId14"/>
      <w:headerReference w:type="first" r:id="rId15"/>
      <w:type w:val="continuous"/>
      <w:pgSz w:w="12240" w:h="15840"/>
      <w:pgMar w:top="1843" w:right="1710" w:bottom="1134" w:left="1440" w:header="850"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E07D6" w14:textId="77777777" w:rsidR="00033C73" w:rsidRDefault="00033C73" w:rsidP="006D546A">
      <w:r>
        <w:separator/>
      </w:r>
    </w:p>
  </w:endnote>
  <w:endnote w:type="continuationSeparator" w:id="0">
    <w:p w14:paraId="0BDC1353" w14:textId="77777777" w:rsidR="00033C73" w:rsidRDefault="00033C73" w:rsidP="006D5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B6230" w14:textId="77777777" w:rsidR="003010A7" w:rsidRDefault="003010A7" w:rsidP="006D546A">
    <w:pPr>
      <w:pStyle w:val="Footerstyle"/>
    </w:pPr>
    <w:r>
      <w:rPr>
        <w:noProof/>
      </w:rPr>
      <mc:AlternateContent>
        <mc:Choice Requires="wps">
          <w:drawing>
            <wp:anchor distT="0" distB="0" distL="114300" distR="114300" simplePos="0" relativeHeight="251660288" behindDoc="0" locked="0" layoutInCell="1" allowOverlap="1" wp14:anchorId="0537D389" wp14:editId="49BAD189">
              <wp:simplePos x="0" y="0"/>
              <wp:positionH relativeFrom="margin">
                <wp:posOffset>5463</wp:posOffset>
              </wp:positionH>
              <wp:positionV relativeFrom="paragraph">
                <wp:posOffset>146050</wp:posOffset>
              </wp:positionV>
              <wp:extent cx="5760000" cy="17790"/>
              <wp:effectExtent l="0" t="0" r="36830" b="20320"/>
              <wp:wrapNone/>
              <wp:docPr id="4" name="Straight Connector 4"/>
              <wp:cNvGraphicFramePr/>
              <a:graphic xmlns:a="http://schemas.openxmlformats.org/drawingml/2006/main">
                <a:graphicData uri="http://schemas.microsoft.com/office/word/2010/wordprocessingShape">
                  <wps:wsp>
                    <wps:cNvCnPr/>
                    <wps:spPr>
                      <a:xfrm>
                        <a:off x="0" y="0"/>
                        <a:ext cx="5760000" cy="17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4"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040]" from=".45pt,11.5pt" to="454pt,12.9pt" w14:anchorId="65BCA7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">
              <w10:wrap anchorx="margin"/>
            </v:line>
          </w:pict>
        </mc:Fallback>
      </mc:AlternateContent>
    </w:r>
  </w:p>
  <w:p w14:paraId="4982A115" w14:textId="4F254E99" w:rsidR="00A4179C" w:rsidRDefault="00DB2703" w:rsidP="006D546A">
    <w:pPr>
      <w:pStyle w:val="Footerstyle"/>
    </w:pPr>
    <w:r>
      <w:t>Department name/</w:t>
    </w:r>
    <w:r w:rsidR="00753D6E">
      <w:fldChar w:fldCharType="begin"/>
    </w:r>
    <w:r w:rsidR="00753D6E">
      <w:instrText xml:space="preserve"> REF Title \h </w:instrText>
    </w:r>
    <w:r w:rsidR="00753D6E">
      <w:fldChar w:fldCharType="separate"/>
    </w:r>
    <w:r w:rsidR="003770C5">
      <w:t>Employment Opportunity</w:t>
    </w:r>
    <w:r w:rsidR="00753D6E">
      <w:fldChar w:fldCharType="end"/>
    </w:r>
    <w:r w:rsidR="002E1F42">
      <w:tab/>
    </w:r>
    <w:r w:rsidR="00F558D0" w:rsidRPr="008A7C2C">
      <w:tab/>
    </w:r>
    <w:r w:rsidR="00A4179C" w:rsidRPr="008A7C2C">
      <w:t xml:space="preserve">Page </w:t>
    </w:r>
    <w:sdt>
      <w:sdtPr>
        <w:id w:val="1497772780"/>
        <w:docPartObj>
          <w:docPartGallery w:val="Page Numbers (Bottom of Page)"/>
          <w:docPartUnique/>
        </w:docPartObj>
      </w:sdtPr>
      <w:sdtEndPr>
        <w:rPr>
          <w:noProof/>
        </w:rPr>
      </w:sdtEndPr>
      <w:sdtContent>
        <w:r w:rsidR="00A4179C" w:rsidRPr="008A7C2C">
          <w:fldChar w:fldCharType="begin"/>
        </w:r>
        <w:r w:rsidR="00A4179C" w:rsidRPr="008A7C2C">
          <w:instrText xml:space="preserve"> PAGE   \* MERGEFORMAT </w:instrText>
        </w:r>
        <w:r w:rsidR="00A4179C" w:rsidRPr="008A7C2C">
          <w:fldChar w:fldCharType="separate"/>
        </w:r>
        <w:r w:rsidR="00A4179C" w:rsidRPr="008A7C2C">
          <w:rPr>
            <w:noProof/>
          </w:rPr>
          <w:t>2</w:t>
        </w:r>
        <w:r w:rsidR="00A4179C" w:rsidRPr="008A7C2C">
          <w:rPr>
            <w:noProof/>
          </w:rPr>
          <w:fldChar w:fldCharType="end"/>
        </w:r>
        <w:r w:rsidR="00207943">
          <w:rPr>
            <w:noProof/>
          </w:rPr>
          <w:t>/</w:t>
        </w:r>
        <w:r w:rsidR="003010A7">
          <w:rPr>
            <w:noProof/>
          </w:rPr>
          <w:fldChar w:fldCharType="begin"/>
        </w:r>
        <w:r w:rsidR="003010A7">
          <w:rPr>
            <w:noProof/>
          </w:rPr>
          <w:instrText xml:space="preserve"> SECTIONPAGES   \* MERGEFORMAT </w:instrText>
        </w:r>
        <w:r w:rsidR="003010A7">
          <w:rPr>
            <w:noProof/>
          </w:rPr>
          <w:fldChar w:fldCharType="separate"/>
        </w:r>
        <w:r w:rsidR="007534F3">
          <w:rPr>
            <w:noProof/>
          </w:rPr>
          <w:t>2</w:t>
        </w:r>
        <w:r w:rsidR="003010A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A6E81" w14:textId="77777777" w:rsidR="00033C73" w:rsidRDefault="00033C73" w:rsidP="006D546A">
      <w:r>
        <w:separator/>
      </w:r>
    </w:p>
  </w:footnote>
  <w:footnote w:type="continuationSeparator" w:id="0">
    <w:p w14:paraId="18CE3D71" w14:textId="77777777" w:rsidR="00033C73" w:rsidRDefault="00033C73" w:rsidP="006D5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F92BF" w14:textId="77777777" w:rsidR="000A1C39" w:rsidRPr="00E70633" w:rsidRDefault="00DB2703" w:rsidP="00353089">
    <w:pPr>
      <w:pStyle w:val="Cypressheader"/>
    </w:pPr>
    <w:r>
      <mc:AlternateContent>
        <mc:Choice Requires="wpg">
          <w:drawing>
            <wp:anchor distT="0" distB="0" distL="114300" distR="114300" simplePos="0" relativeHeight="251658240" behindDoc="0" locked="0" layoutInCell="1" allowOverlap="1" wp14:anchorId="1F055967" wp14:editId="2B4375B9">
              <wp:simplePos x="0" y="0"/>
              <wp:positionH relativeFrom="column">
                <wp:posOffset>-104775</wp:posOffset>
              </wp:positionH>
              <wp:positionV relativeFrom="paragraph">
                <wp:posOffset>-282575</wp:posOffset>
              </wp:positionV>
              <wp:extent cx="5876925" cy="914400"/>
              <wp:effectExtent l="0" t="0" r="28575" b="0"/>
              <wp:wrapNone/>
              <wp:docPr id="3" name="Group 3"/>
              <wp:cNvGraphicFramePr/>
              <a:graphic xmlns:a="http://schemas.openxmlformats.org/drawingml/2006/main">
                <a:graphicData uri="http://schemas.microsoft.com/office/word/2010/wordprocessingGroup">
                  <wpg:wgp>
                    <wpg:cNvGrpSpPr/>
                    <wpg:grpSpPr>
                      <a:xfrm>
                        <a:off x="0" y="0"/>
                        <a:ext cx="5876925" cy="914400"/>
                        <a:chOff x="0" y="0"/>
                        <a:chExt cx="5877994" cy="914400"/>
                      </a:xfrm>
                    </wpg:grpSpPr>
                    <pic:pic xmlns:pic="http://schemas.openxmlformats.org/drawingml/2006/picture">
                      <pic:nvPicPr>
                        <pic:cNvPr id="1" name="Picture 1" descr="Cypress Logo Text - No B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914400"/>
                        </a:xfrm>
                        <a:prstGeom prst="rect">
                          <a:avLst/>
                        </a:prstGeom>
                        <a:noFill/>
                      </pic:spPr>
                    </pic:pic>
                    <wps:wsp>
                      <wps:cNvPr id="2" name="Straight Connector 2"/>
                      <wps:cNvCnPr/>
                      <wps:spPr>
                        <a:xfrm>
                          <a:off x="1045029" y="783771"/>
                          <a:ext cx="483296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group id="Group 3" style="position:absolute;margin-left:-8.25pt;margin-top:-22.25pt;width:462.75pt;height:1in;z-index:251658240;mso-width-relative:margin" coordsize="58779,9144" o:spid="_x0000_s1026" w14:anchorId="5FA2FEA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8636;height:9144;visibility:visible;mso-wrap-style:square" alt="Cypress Logo Text - No B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">
                <v:imagedata o:title="Cypress Logo Text - No BG" r:id="rId2"/>
              </v:shape>
              <v:line id="Straight Connector 2" style="position:absolute;visibility:visible;mso-wrap-style:square" o:spid="_x0000_s1028" strokecolor="black [3040]" o:connectortype="straight" from="10450,7837" to="58779,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"/>
            </v:group>
          </w:pict>
        </mc:Fallback>
      </mc:AlternateContent>
    </w:r>
    <w:r w:rsidR="000A1C39" w:rsidRPr="00E70633">
      <w:t xml:space="preserve">Cypress </w:t>
    </w:r>
    <w:r w:rsidR="000A1C39" w:rsidRPr="00961F59">
      <w:t>County</w:t>
    </w:r>
  </w:p>
  <w:p w14:paraId="2BAD62A2" w14:textId="77777777" w:rsidR="009F3425" w:rsidRPr="003310F5" w:rsidRDefault="002472D9" w:rsidP="002472D9">
    <w:pPr>
      <w:pStyle w:val="Header"/>
      <w:spacing w:after="480"/>
    </w:pPr>
    <w:bookmarkStart w:id="0" w:name="Title"/>
    <w:r>
      <w:t>Employment Opportunity</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319BD"/>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5D27B9"/>
    <w:multiLevelType w:val="multilevel"/>
    <w:tmpl w:val="69B23B26"/>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A5D0E80"/>
    <w:multiLevelType w:val="multilevel"/>
    <w:tmpl w:val="C416F806"/>
    <w:lvl w:ilvl="0">
      <w:start w:val="1"/>
      <w:numFmt w:val="decimal"/>
      <w:pStyle w:val="List1"/>
      <w:lvlText w:val="%1."/>
      <w:lvlJc w:val="left"/>
      <w:pPr>
        <w:ind w:left="360" w:hanging="360"/>
      </w:pPr>
      <w:rPr>
        <w:b/>
        <w:bCs/>
      </w:rPr>
    </w:lvl>
    <w:lvl w:ilvl="1">
      <w:start w:val="1"/>
      <w:numFmt w:val="decimal"/>
      <w:pStyle w:val="ListParagraph"/>
      <w:lvlText w:val="%1.%2."/>
      <w:lvlJc w:val="left"/>
      <w:pPr>
        <w:ind w:left="792" w:hanging="432"/>
      </w:pPr>
      <w:rPr>
        <w:b w:val="0"/>
        <w:bCs w:val="0"/>
      </w:rPr>
    </w:lvl>
    <w:lvl w:ilvl="2">
      <w:start w:val="1"/>
      <w:numFmt w:val="decimal"/>
      <w:pStyle w:val="List111"/>
      <w:lvlText w:val="%1.%2.%3."/>
      <w:lvlJc w:val="left"/>
      <w:pPr>
        <w:ind w:left="1224" w:hanging="504"/>
      </w:pPr>
      <w:rPr>
        <w:b w:val="0"/>
        <w:bCs w:val="0"/>
      </w:rPr>
    </w:lvl>
    <w:lvl w:ilvl="3">
      <w:start w:val="1"/>
      <w:numFmt w:val="decimal"/>
      <w:pStyle w:val="List1111"/>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C0458B1"/>
    <w:multiLevelType w:val="multilevel"/>
    <w:tmpl w:val="69B23B26"/>
    <w:lvl w:ilvl="0">
      <w:start w:val="1"/>
      <w:numFmt w:val="decimal"/>
      <w:lvlText w:val="%1."/>
      <w:lvlJc w:val="left"/>
      <w:pPr>
        <w:ind w:left="1080" w:hanging="360"/>
      </w:pPr>
      <w:rPr>
        <w:b/>
        <w:bCs/>
      </w:rPr>
    </w:lvl>
    <w:lvl w:ilvl="1">
      <w:start w:val="1"/>
      <w:numFmt w:val="decimal"/>
      <w:lvlText w:val="%1.%2."/>
      <w:lvlJc w:val="left"/>
      <w:pPr>
        <w:ind w:left="1512" w:hanging="432"/>
      </w:pPr>
      <w:rPr>
        <w:b w:val="0"/>
        <w:bCs w:val="0"/>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15:restartNumberingAfterBreak="0">
    <w:nsid w:val="2D1C4E9F"/>
    <w:multiLevelType w:val="hybridMultilevel"/>
    <w:tmpl w:val="7D42C730"/>
    <w:lvl w:ilvl="0" w:tplc="2014EC1C">
      <w:start w:val="1"/>
      <w:numFmt w:val="bullet"/>
      <w:pStyle w:val="Bulletstyle"/>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4612887"/>
    <w:multiLevelType w:val="hybridMultilevel"/>
    <w:tmpl w:val="7F462714"/>
    <w:lvl w:ilvl="0" w:tplc="7EAE4C3E">
      <w:start w:val="1"/>
      <w:numFmt w:val="bullet"/>
      <w:lvlText w:val=""/>
      <w:lvlJc w:val="left"/>
      <w:pPr>
        <w:ind w:left="720" w:hanging="360"/>
      </w:pPr>
      <w:rPr>
        <w:rFonts w:ascii="Symbol" w:hAnsi="Symbol" w:hint="default"/>
      </w:rPr>
    </w:lvl>
    <w:lvl w:ilvl="1" w:tplc="39CEF3A8">
      <w:start w:val="1"/>
      <w:numFmt w:val="bullet"/>
      <w:lvlText w:val="o"/>
      <w:lvlJc w:val="left"/>
      <w:pPr>
        <w:ind w:left="1440" w:hanging="360"/>
      </w:pPr>
      <w:rPr>
        <w:rFonts w:ascii="Courier New" w:hAnsi="Courier New" w:hint="default"/>
      </w:rPr>
    </w:lvl>
    <w:lvl w:ilvl="2" w:tplc="36A84EBE">
      <w:start w:val="1"/>
      <w:numFmt w:val="bullet"/>
      <w:lvlText w:val=""/>
      <w:lvlJc w:val="left"/>
      <w:pPr>
        <w:ind w:left="2160" w:hanging="360"/>
      </w:pPr>
      <w:rPr>
        <w:rFonts w:ascii="Wingdings" w:hAnsi="Wingdings" w:hint="default"/>
      </w:rPr>
    </w:lvl>
    <w:lvl w:ilvl="3" w:tplc="495CD454">
      <w:start w:val="1"/>
      <w:numFmt w:val="bullet"/>
      <w:lvlText w:val=""/>
      <w:lvlJc w:val="left"/>
      <w:pPr>
        <w:ind w:left="2880" w:hanging="360"/>
      </w:pPr>
      <w:rPr>
        <w:rFonts w:ascii="Symbol" w:hAnsi="Symbol" w:hint="default"/>
      </w:rPr>
    </w:lvl>
    <w:lvl w:ilvl="4" w:tplc="4B52E9E0">
      <w:start w:val="1"/>
      <w:numFmt w:val="bullet"/>
      <w:lvlText w:val="o"/>
      <w:lvlJc w:val="left"/>
      <w:pPr>
        <w:ind w:left="3600" w:hanging="360"/>
      </w:pPr>
      <w:rPr>
        <w:rFonts w:ascii="Courier New" w:hAnsi="Courier New" w:hint="default"/>
      </w:rPr>
    </w:lvl>
    <w:lvl w:ilvl="5" w:tplc="E27E8106">
      <w:start w:val="1"/>
      <w:numFmt w:val="bullet"/>
      <w:lvlText w:val=""/>
      <w:lvlJc w:val="left"/>
      <w:pPr>
        <w:ind w:left="4320" w:hanging="360"/>
      </w:pPr>
      <w:rPr>
        <w:rFonts w:ascii="Wingdings" w:hAnsi="Wingdings" w:hint="default"/>
      </w:rPr>
    </w:lvl>
    <w:lvl w:ilvl="6" w:tplc="4B928C1A">
      <w:start w:val="1"/>
      <w:numFmt w:val="bullet"/>
      <w:lvlText w:val=""/>
      <w:lvlJc w:val="left"/>
      <w:pPr>
        <w:ind w:left="5040" w:hanging="360"/>
      </w:pPr>
      <w:rPr>
        <w:rFonts w:ascii="Symbol" w:hAnsi="Symbol" w:hint="default"/>
      </w:rPr>
    </w:lvl>
    <w:lvl w:ilvl="7" w:tplc="4384817C">
      <w:start w:val="1"/>
      <w:numFmt w:val="bullet"/>
      <w:lvlText w:val="o"/>
      <w:lvlJc w:val="left"/>
      <w:pPr>
        <w:ind w:left="5760" w:hanging="360"/>
      </w:pPr>
      <w:rPr>
        <w:rFonts w:ascii="Courier New" w:hAnsi="Courier New" w:hint="default"/>
      </w:rPr>
    </w:lvl>
    <w:lvl w:ilvl="8" w:tplc="0AB893FE">
      <w:start w:val="1"/>
      <w:numFmt w:val="bullet"/>
      <w:lvlText w:val=""/>
      <w:lvlJc w:val="left"/>
      <w:pPr>
        <w:ind w:left="6480" w:hanging="360"/>
      </w:pPr>
      <w:rPr>
        <w:rFonts w:ascii="Wingdings" w:hAnsi="Wingdings" w:hint="default"/>
      </w:rPr>
    </w:lvl>
  </w:abstractNum>
  <w:abstractNum w:abstractNumId="6" w15:restartNumberingAfterBreak="0">
    <w:nsid w:val="3B433A28"/>
    <w:multiLevelType w:val="hybridMultilevel"/>
    <w:tmpl w:val="6B1C6C66"/>
    <w:lvl w:ilvl="0" w:tplc="10090001">
      <w:start w:val="1"/>
      <w:numFmt w:val="bullet"/>
      <w:lvlText w:val=""/>
      <w:lvlJc w:val="left"/>
      <w:pPr>
        <w:ind w:left="1485" w:hanging="360"/>
      </w:pPr>
      <w:rPr>
        <w:rFonts w:ascii="Symbol" w:hAnsi="Symbol" w:hint="default"/>
      </w:rPr>
    </w:lvl>
    <w:lvl w:ilvl="1" w:tplc="10090003" w:tentative="1">
      <w:start w:val="1"/>
      <w:numFmt w:val="bullet"/>
      <w:lvlText w:val="o"/>
      <w:lvlJc w:val="left"/>
      <w:pPr>
        <w:ind w:left="2205" w:hanging="360"/>
      </w:pPr>
      <w:rPr>
        <w:rFonts w:ascii="Courier New" w:hAnsi="Courier New" w:cs="Courier New" w:hint="default"/>
      </w:rPr>
    </w:lvl>
    <w:lvl w:ilvl="2" w:tplc="10090005" w:tentative="1">
      <w:start w:val="1"/>
      <w:numFmt w:val="bullet"/>
      <w:lvlText w:val=""/>
      <w:lvlJc w:val="left"/>
      <w:pPr>
        <w:ind w:left="2925" w:hanging="360"/>
      </w:pPr>
      <w:rPr>
        <w:rFonts w:ascii="Wingdings" w:hAnsi="Wingdings" w:hint="default"/>
      </w:rPr>
    </w:lvl>
    <w:lvl w:ilvl="3" w:tplc="10090001" w:tentative="1">
      <w:start w:val="1"/>
      <w:numFmt w:val="bullet"/>
      <w:lvlText w:val=""/>
      <w:lvlJc w:val="left"/>
      <w:pPr>
        <w:ind w:left="3645" w:hanging="360"/>
      </w:pPr>
      <w:rPr>
        <w:rFonts w:ascii="Symbol" w:hAnsi="Symbol" w:hint="default"/>
      </w:rPr>
    </w:lvl>
    <w:lvl w:ilvl="4" w:tplc="10090003" w:tentative="1">
      <w:start w:val="1"/>
      <w:numFmt w:val="bullet"/>
      <w:lvlText w:val="o"/>
      <w:lvlJc w:val="left"/>
      <w:pPr>
        <w:ind w:left="4365" w:hanging="360"/>
      </w:pPr>
      <w:rPr>
        <w:rFonts w:ascii="Courier New" w:hAnsi="Courier New" w:cs="Courier New" w:hint="default"/>
      </w:rPr>
    </w:lvl>
    <w:lvl w:ilvl="5" w:tplc="10090005" w:tentative="1">
      <w:start w:val="1"/>
      <w:numFmt w:val="bullet"/>
      <w:lvlText w:val=""/>
      <w:lvlJc w:val="left"/>
      <w:pPr>
        <w:ind w:left="5085" w:hanging="360"/>
      </w:pPr>
      <w:rPr>
        <w:rFonts w:ascii="Wingdings" w:hAnsi="Wingdings" w:hint="default"/>
      </w:rPr>
    </w:lvl>
    <w:lvl w:ilvl="6" w:tplc="10090001" w:tentative="1">
      <w:start w:val="1"/>
      <w:numFmt w:val="bullet"/>
      <w:lvlText w:val=""/>
      <w:lvlJc w:val="left"/>
      <w:pPr>
        <w:ind w:left="5805" w:hanging="360"/>
      </w:pPr>
      <w:rPr>
        <w:rFonts w:ascii="Symbol" w:hAnsi="Symbol" w:hint="default"/>
      </w:rPr>
    </w:lvl>
    <w:lvl w:ilvl="7" w:tplc="10090003" w:tentative="1">
      <w:start w:val="1"/>
      <w:numFmt w:val="bullet"/>
      <w:lvlText w:val="o"/>
      <w:lvlJc w:val="left"/>
      <w:pPr>
        <w:ind w:left="6525" w:hanging="360"/>
      </w:pPr>
      <w:rPr>
        <w:rFonts w:ascii="Courier New" w:hAnsi="Courier New" w:cs="Courier New" w:hint="default"/>
      </w:rPr>
    </w:lvl>
    <w:lvl w:ilvl="8" w:tplc="10090005" w:tentative="1">
      <w:start w:val="1"/>
      <w:numFmt w:val="bullet"/>
      <w:lvlText w:val=""/>
      <w:lvlJc w:val="left"/>
      <w:pPr>
        <w:ind w:left="7245" w:hanging="360"/>
      </w:pPr>
      <w:rPr>
        <w:rFonts w:ascii="Wingdings" w:hAnsi="Wingdings" w:hint="default"/>
      </w:rPr>
    </w:lvl>
  </w:abstractNum>
  <w:abstractNum w:abstractNumId="7" w15:restartNumberingAfterBreak="0">
    <w:nsid w:val="443C6C0D"/>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F7F0354"/>
    <w:multiLevelType w:val="multilevel"/>
    <w:tmpl w:val="D10AE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7B3D8D"/>
    <w:multiLevelType w:val="hybridMultilevel"/>
    <w:tmpl w:val="2D5EBFFC"/>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0" w15:restartNumberingAfterBreak="0">
    <w:nsid w:val="61720B33"/>
    <w:multiLevelType w:val="multilevel"/>
    <w:tmpl w:val="1009001F"/>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A366379"/>
    <w:multiLevelType w:val="hybridMultilevel"/>
    <w:tmpl w:val="FA9CD6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C55DF0"/>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35302788">
    <w:abstractNumId w:val="5"/>
  </w:num>
  <w:num w:numId="2" w16cid:durableId="1671517842">
    <w:abstractNumId w:val="11"/>
  </w:num>
  <w:num w:numId="3" w16cid:durableId="671295627">
    <w:abstractNumId w:val="1"/>
  </w:num>
  <w:num w:numId="4" w16cid:durableId="883521634">
    <w:abstractNumId w:val="0"/>
  </w:num>
  <w:num w:numId="5" w16cid:durableId="784420067">
    <w:abstractNumId w:val="10"/>
  </w:num>
  <w:num w:numId="6" w16cid:durableId="582489890">
    <w:abstractNumId w:val="3"/>
  </w:num>
  <w:num w:numId="7" w16cid:durableId="1651905757">
    <w:abstractNumId w:val="2"/>
  </w:num>
  <w:num w:numId="8" w16cid:durableId="842935230">
    <w:abstractNumId w:val="7"/>
  </w:num>
  <w:num w:numId="9" w16cid:durableId="548493794">
    <w:abstractNumId w:val="12"/>
  </w:num>
  <w:num w:numId="10" w16cid:durableId="542905569">
    <w:abstractNumId w:val="4"/>
  </w:num>
  <w:num w:numId="11" w16cid:durableId="2100708485">
    <w:abstractNumId w:val="9"/>
  </w:num>
  <w:num w:numId="12" w16cid:durableId="931164051">
    <w:abstractNumId w:val="6"/>
  </w:num>
  <w:num w:numId="13" w16cid:durableId="8906535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0C5"/>
    <w:rsid w:val="00003303"/>
    <w:rsid w:val="00004B66"/>
    <w:rsid w:val="00023429"/>
    <w:rsid w:val="0003239A"/>
    <w:rsid w:val="00033C73"/>
    <w:rsid w:val="00034678"/>
    <w:rsid w:val="00040B97"/>
    <w:rsid w:val="0004363B"/>
    <w:rsid w:val="00044CC4"/>
    <w:rsid w:val="000634EA"/>
    <w:rsid w:val="00075FAE"/>
    <w:rsid w:val="000767A0"/>
    <w:rsid w:val="0008038D"/>
    <w:rsid w:val="0008381F"/>
    <w:rsid w:val="000908B7"/>
    <w:rsid w:val="00093898"/>
    <w:rsid w:val="000971DF"/>
    <w:rsid w:val="000A1C39"/>
    <w:rsid w:val="000A41D1"/>
    <w:rsid w:val="000B6C65"/>
    <w:rsid w:val="000C3EDD"/>
    <w:rsid w:val="000C45DB"/>
    <w:rsid w:val="000C4FA9"/>
    <w:rsid w:val="000D1802"/>
    <w:rsid w:val="00107E55"/>
    <w:rsid w:val="00114F55"/>
    <w:rsid w:val="001160A5"/>
    <w:rsid w:val="00116927"/>
    <w:rsid w:val="00116E3A"/>
    <w:rsid w:val="001174B9"/>
    <w:rsid w:val="001202CA"/>
    <w:rsid w:val="00120E43"/>
    <w:rsid w:val="001219D7"/>
    <w:rsid w:val="001260E3"/>
    <w:rsid w:val="001312EA"/>
    <w:rsid w:val="00137314"/>
    <w:rsid w:val="00152361"/>
    <w:rsid w:val="00154A33"/>
    <w:rsid w:val="00154BA7"/>
    <w:rsid w:val="00154FBD"/>
    <w:rsid w:val="0015606D"/>
    <w:rsid w:val="00156110"/>
    <w:rsid w:val="00162EA1"/>
    <w:rsid w:val="001635DE"/>
    <w:rsid w:val="00171F59"/>
    <w:rsid w:val="00173640"/>
    <w:rsid w:val="00174590"/>
    <w:rsid w:val="0017671C"/>
    <w:rsid w:val="00186953"/>
    <w:rsid w:val="00186D5B"/>
    <w:rsid w:val="00194658"/>
    <w:rsid w:val="001A0CD9"/>
    <w:rsid w:val="001A1CE0"/>
    <w:rsid w:val="001A3E86"/>
    <w:rsid w:val="001B44EA"/>
    <w:rsid w:val="001B4A3C"/>
    <w:rsid w:val="001C27A4"/>
    <w:rsid w:val="001C34B8"/>
    <w:rsid w:val="001D1D3F"/>
    <w:rsid w:val="001D28B2"/>
    <w:rsid w:val="001D2E44"/>
    <w:rsid w:val="001D7072"/>
    <w:rsid w:val="001E61FA"/>
    <w:rsid w:val="001F0560"/>
    <w:rsid w:val="00200F06"/>
    <w:rsid w:val="002045E1"/>
    <w:rsid w:val="00207125"/>
    <w:rsid w:val="00207943"/>
    <w:rsid w:val="00215B97"/>
    <w:rsid w:val="00215F4F"/>
    <w:rsid w:val="00217375"/>
    <w:rsid w:val="00220690"/>
    <w:rsid w:val="002212B6"/>
    <w:rsid w:val="002223F9"/>
    <w:rsid w:val="00223322"/>
    <w:rsid w:val="0022497B"/>
    <w:rsid w:val="00224A4D"/>
    <w:rsid w:val="00226D3C"/>
    <w:rsid w:val="002310DD"/>
    <w:rsid w:val="002321C1"/>
    <w:rsid w:val="0023799E"/>
    <w:rsid w:val="002472D9"/>
    <w:rsid w:val="00247CB2"/>
    <w:rsid w:val="002621E8"/>
    <w:rsid w:val="00262F22"/>
    <w:rsid w:val="00263443"/>
    <w:rsid w:val="0027694E"/>
    <w:rsid w:val="00284CCB"/>
    <w:rsid w:val="00291091"/>
    <w:rsid w:val="002974A0"/>
    <w:rsid w:val="002B3B03"/>
    <w:rsid w:val="002C24A9"/>
    <w:rsid w:val="002C3CDA"/>
    <w:rsid w:val="002C557F"/>
    <w:rsid w:val="002C63EF"/>
    <w:rsid w:val="002C7A81"/>
    <w:rsid w:val="002E1F42"/>
    <w:rsid w:val="002E2E86"/>
    <w:rsid w:val="002F7C7A"/>
    <w:rsid w:val="003010A7"/>
    <w:rsid w:val="003131A3"/>
    <w:rsid w:val="00322172"/>
    <w:rsid w:val="003254C9"/>
    <w:rsid w:val="00325D18"/>
    <w:rsid w:val="003310F5"/>
    <w:rsid w:val="003332B8"/>
    <w:rsid w:val="003340DF"/>
    <w:rsid w:val="003352BB"/>
    <w:rsid w:val="003377D2"/>
    <w:rsid w:val="00341416"/>
    <w:rsid w:val="00343C10"/>
    <w:rsid w:val="00350461"/>
    <w:rsid w:val="003521A5"/>
    <w:rsid w:val="00352418"/>
    <w:rsid w:val="003524AE"/>
    <w:rsid w:val="00353089"/>
    <w:rsid w:val="00365A98"/>
    <w:rsid w:val="003662BE"/>
    <w:rsid w:val="0037584F"/>
    <w:rsid w:val="00376029"/>
    <w:rsid w:val="003761A1"/>
    <w:rsid w:val="003770C5"/>
    <w:rsid w:val="003819D5"/>
    <w:rsid w:val="003827FC"/>
    <w:rsid w:val="003B26BF"/>
    <w:rsid w:val="003B315F"/>
    <w:rsid w:val="003C1958"/>
    <w:rsid w:val="003D6386"/>
    <w:rsid w:val="003E08D7"/>
    <w:rsid w:val="003E2EEA"/>
    <w:rsid w:val="003E6993"/>
    <w:rsid w:val="003F25BF"/>
    <w:rsid w:val="003F735B"/>
    <w:rsid w:val="0040448C"/>
    <w:rsid w:val="00415EA8"/>
    <w:rsid w:val="00425260"/>
    <w:rsid w:val="00426E17"/>
    <w:rsid w:val="00426FCF"/>
    <w:rsid w:val="00432434"/>
    <w:rsid w:val="00434BFE"/>
    <w:rsid w:val="00437574"/>
    <w:rsid w:val="00444FC7"/>
    <w:rsid w:val="00445E9E"/>
    <w:rsid w:val="00450EC7"/>
    <w:rsid w:val="00455905"/>
    <w:rsid w:val="00462ACC"/>
    <w:rsid w:val="00464BD3"/>
    <w:rsid w:val="00470157"/>
    <w:rsid w:val="00476668"/>
    <w:rsid w:val="00477BBF"/>
    <w:rsid w:val="00484371"/>
    <w:rsid w:val="00484565"/>
    <w:rsid w:val="0048486E"/>
    <w:rsid w:val="0049086B"/>
    <w:rsid w:val="00490AAE"/>
    <w:rsid w:val="0049612F"/>
    <w:rsid w:val="004A192C"/>
    <w:rsid w:val="004D3C51"/>
    <w:rsid w:val="004E18AC"/>
    <w:rsid w:val="004E1BF2"/>
    <w:rsid w:val="004F0127"/>
    <w:rsid w:val="004F586A"/>
    <w:rsid w:val="004F7B2B"/>
    <w:rsid w:val="005128A4"/>
    <w:rsid w:val="005209FB"/>
    <w:rsid w:val="005254D8"/>
    <w:rsid w:val="00532B16"/>
    <w:rsid w:val="00537072"/>
    <w:rsid w:val="00542490"/>
    <w:rsid w:val="005535F6"/>
    <w:rsid w:val="005602A1"/>
    <w:rsid w:val="0056333C"/>
    <w:rsid w:val="00580255"/>
    <w:rsid w:val="0058102E"/>
    <w:rsid w:val="00587BA6"/>
    <w:rsid w:val="00592C34"/>
    <w:rsid w:val="005959F2"/>
    <w:rsid w:val="005B29A0"/>
    <w:rsid w:val="005B3EDC"/>
    <w:rsid w:val="005B59A7"/>
    <w:rsid w:val="005C111F"/>
    <w:rsid w:val="005C3B0E"/>
    <w:rsid w:val="005C474F"/>
    <w:rsid w:val="005C6683"/>
    <w:rsid w:val="005C6CB1"/>
    <w:rsid w:val="005D15D7"/>
    <w:rsid w:val="005D186C"/>
    <w:rsid w:val="005D696C"/>
    <w:rsid w:val="005D6E21"/>
    <w:rsid w:val="005D6F74"/>
    <w:rsid w:val="005F2EF1"/>
    <w:rsid w:val="00600AB4"/>
    <w:rsid w:val="006040CE"/>
    <w:rsid w:val="00622AC9"/>
    <w:rsid w:val="00626807"/>
    <w:rsid w:val="00627C64"/>
    <w:rsid w:val="00640998"/>
    <w:rsid w:val="00642CAE"/>
    <w:rsid w:val="006500B5"/>
    <w:rsid w:val="006516C6"/>
    <w:rsid w:val="00656ADF"/>
    <w:rsid w:val="00660313"/>
    <w:rsid w:val="006621F1"/>
    <w:rsid w:val="0066386B"/>
    <w:rsid w:val="00667DF6"/>
    <w:rsid w:val="006752B8"/>
    <w:rsid w:val="006809E3"/>
    <w:rsid w:val="00681CB9"/>
    <w:rsid w:val="0068339B"/>
    <w:rsid w:val="00691BDF"/>
    <w:rsid w:val="00692D4D"/>
    <w:rsid w:val="00693D4E"/>
    <w:rsid w:val="006A05B1"/>
    <w:rsid w:val="006A1585"/>
    <w:rsid w:val="006B31D6"/>
    <w:rsid w:val="006B3C84"/>
    <w:rsid w:val="006C44A2"/>
    <w:rsid w:val="006D32DF"/>
    <w:rsid w:val="006D4320"/>
    <w:rsid w:val="006D51DD"/>
    <w:rsid w:val="006D546A"/>
    <w:rsid w:val="006E3246"/>
    <w:rsid w:val="006F4006"/>
    <w:rsid w:val="006F4176"/>
    <w:rsid w:val="00703290"/>
    <w:rsid w:val="0071179F"/>
    <w:rsid w:val="00720A50"/>
    <w:rsid w:val="007221DE"/>
    <w:rsid w:val="007276C7"/>
    <w:rsid w:val="0073617A"/>
    <w:rsid w:val="00747A12"/>
    <w:rsid w:val="0075062E"/>
    <w:rsid w:val="007534F3"/>
    <w:rsid w:val="00753D6E"/>
    <w:rsid w:val="007578D3"/>
    <w:rsid w:val="00760F9B"/>
    <w:rsid w:val="00766B0A"/>
    <w:rsid w:val="007730FF"/>
    <w:rsid w:val="00775765"/>
    <w:rsid w:val="0077585D"/>
    <w:rsid w:val="00782B83"/>
    <w:rsid w:val="007956ED"/>
    <w:rsid w:val="007A39A1"/>
    <w:rsid w:val="007B493A"/>
    <w:rsid w:val="007B4DE6"/>
    <w:rsid w:val="007C0BDF"/>
    <w:rsid w:val="007D184C"/>
    <w:rsid w:val="007D1E26"/>
    <w:rsid w:val="007D61B3"/>
    <w:rsid w:val="007D714E"/>
    <w:rsid w:val="007F04F4"/>
    <w:rsid w:val="007F1B6B"/>
    <w:rsid w:val="007F2FA0"/>
    <w:rsid w:val="008011B8"/>
    <w:rsid w:val="00810E35"/>
    <w:rsid w:val="008134CA"/>
    <w:rsid w:val="00820546"/>
    <w:rsid w:val="008353B0"/>
    <w:rsid w:val="00841B54"/>
    <w:rsid w:val="008449F8"/>
    <w:rsid w:val="008475AB"/>
    <w:rsid w:val="00855101"/>
    <w:rsid w:val="008622E6"/>
    <w:rsid w:val="008673E7"/>
    <w:rsid w:val="00874B78"/>
    <w:rsid w:val="00877C16"/>
    <w:rsid w:val="00885129"/>
    <w:rsid w:val="0089407F"/>
    <w:rsid w:val="00894BAF"/>
    <w:rsid w:val="008A3CF1"/>
    <w:rsid w:val="008A4ACE"/>
    <w:rsid w:val="008A7C2C"/>
    <w:rsid w:val="008C25F6"/>
    <w:rsid w:val="008C4BA5"/>
    <w:rsid w:val="008C50E6"/>
    <w:rsid w:val="008E72DB"/>
    <w:rsid w:val="008F5571"/>
    <w:rsid w:val="008F5FEC"/>
    <w:rsid w:val="00904A2E"/>
    <w:rsid w:val="00913F36"/>
    <w:rsid w:val="00930CAF"/>
    <w:rsid w:val="00933892"/>
    <w:rsid w:val="009348AF"/>
    <w:rsid w:val="009365A0"/>
    <w:rsid w:val="009365BF"/>
    <w:rsid w:val="00936D34"/>
    <w:rsid w:val="00945B36"/>
    <w:rsid w:val="009511B3"/>
    <w:rsid w:val="009520C9"/>
    <w:rsid w:val="00954696"/>
    <w:rsid w:val="00964DB7"/>
    <w:rsid w:val="0096694D"/>
    <w:rsid w:val="00981D1F"/>
    <w:rsid w:val="00983561"/>
    <w:rsid w:val="00991361"/>
    <w:rsid w:val="00991674"/>
    <w:rsid w:val="009A55E1"/>
    <w:rsid w:val="009A66C4"/>
    <w:rsid w:val="009A7D8B"/>
    <w:rsid w:val="009B16E5"/>
    <w:rsid w:val="009C07AF"/>
    <w:rsid w:val="009C5BF1"/>
    <w:rsid w:val="009C61A9"/>
    <w:rsid w:val="009D0D6D"/>
    <w:rsid w:val="009D2304"/>
    <w:rsid w:val="009D24EB"/>
    <w:rsid w:val="009D327F"/>
    <w:rsid w:val="009D5E66"/>
    <w:rsid w:val="009E178D"/>
    <w:rsid w:val="009F2B27"/>
    <w:rsid w:val="009F3425"/>
    <w:rsid w:val="009F58B9"/>
    <w:rsid w:val="00A00BB6"/>
    <w:rsid w:val="00A23532"/>
    <w:rsid w:val="00A30306"/>
    <w:rsid w:val="00A31479"/>
    <w:rsid w:val="00A316BE"/>
    <w:rsid w:val="00A4179C"/>
    <w:rsid w:val="00A4646E"/>
    <w:rsid w:val="00A46EE7"/>
    <w:rsid w:val="00A56053"/>
    <w:rsid w:val="00A611AE"/>
    <w:rsid w:val="00A64F22"/>
    <w:rsid w:val="00A6700D"/>
    <w:rsid w:val="00A746B4"/>
    <w:rsid w:val="00A82C40"/>
    <w:rsid w:val="00A87F86"/>
    <w:rsid w:val="00A91A44"/>
    <w:rsid w:val="00A92621"/>
    <w:rsid w:val="00A93C0B"/>
    <w:rsid w:val="00AA0B37"/>
    <w:rsid w:val="00AA3A68"/>
    <w:rsid w:val="00AA7080"/>
    <w:rsid w:val="00AC06B4"/>
    <w:rsid w:val="00AD47E0"/>
    <w:rsid w:val="00AD66A8"/>
    <w:rsid w:val="00AE13A9"/>
    <w:rsid w:val="00AE3621"/>
    <w:rsid w:val="00AF0166"/>
    <w:rsid w:val="00AF0581"/>
    <w:rsid w:val="00AF5B25"/>
    <w:rsid w:val="00B07B1C"/>
    <w:rsid w:val="00B126D1"/>
    <w:rsid w:val="00B17CA2"/>
    <w:rsid w:val="00B36817"/>
    <w:rsid w:val="00B37631"/>
    <w:rsid w:val="00B51CDD"/>
    <w:rsid w:val="00B533F1"/>
    <w:rsid w:val="00B62AA1"/>
    <w:rsid w:val="00B62B20"/>
    <w:rsid w:val="00B72439"/>
    <w:rsid w:val="00B73603"/>
    <w:rsid w:val="00B74515"/>
    <w:rsid w:val="00B7657B"/>
    <w:rsid w:val="00B76C1A"/>
    <w:rsid w:val="00B806A3"/>
    <w:rsid w:val="00B82898"/>
    <w:rsid w:val="00B83693"/>
    <w:rsid w:val="00B909D9"/>
    <w:rsid w:val="00B90D83"/>
    <w:rsid w:val="00B92357"/>
    <w:rsid w:val="00B94A2C"/>
    <w:rsid w:val="00BA28B2"/>
    <w:rsid w:val="00BA2B6A"/>
    <w:rsid w:val="00BA5D56"/>
    <w:rsid w:val="00BB41EC"/>
    <w:rsid w:val="00BB7AF7"/>
    <w:rsid w:val="00BC00DD"/>
    <w:rsid w:val="00BC5BFD"/>
    <w:rsid w:val="00BD22D7"/>
    <w:rsid w:val="00BD72F4"/>
    <w:rsid w:val="00BD7E8C"/>
    <w:rsid w:val="00BE34C6"/>
    <w:rsid w:val="00BE3DC9"/>
    <w:rsid w:val="00BE4E39"/>
    <w:rsid w:val="00BE7BBB"/>
    <w:rsid w:val="00BF1BCE"/>
    <w:rsid w:val="00C04693"/>
    <w:rsid w:val="00C06C2F"/>
    <w:rsid w:val="00C14F39"/>
    <w:rsid w:val="00C264AD"/>
    <w:rsid w:val="00C356F6"/>
    <w:rsid w:val="00C3607A"/>
    <w:rsid w:val="00C4106C"/>
    <w:rsid w:val="00C5036C"/>
    <w:rsid w:val="00C51732"/>
    <w:rsid w:val="00C51EF7"/>
    <w:rsid w:val="00C52506"/>
    <w:rsid w:val="00C52BA9"/>
    <w:rsid w:val="00C577C2"/>
    <w:rsid w:val="00C66201"/>
    <w:rsid w:val="00C71266"/>
    <w:rsid w:val="00C72775"/>
    <w:rsid w:val="00C73018"/>
    <w:rsid w:val="00C740D2"/>
    <w:rsid w:val="00C91CA7"/>
    <w:rsid w:val="00CB2D70"/>
    <w:rsid w:val="00CC24E0"/>
    <w:rsid w:val="00CD32CC"/>
    <w:rsid w:val="00CD35A1"/>
    <w:rsid w:val="00CD39B1"/>
    <w:rsid w:val="00CD7C1A"/>
    <w:rsid w:val="00CE3B15"/>
    <w:rsid w:val="00D01A8A"/>
    <w:rsid w:val="00D02B3D"/>
    <w:rsid w:val="00D04FF5"/>
    <w:rsid w:val="00D06630"/>
    <w:rsid w:val="00D10A20"/>
    <w:rsid w:val="00D2706A"/>
    <w:rsid w:val="00D27F01"/>
    <w:rsid w:val="00D31D7B"/>
    <w:rsid w:val="00D43E1E"/>
    <w:rsid w:val="00D52099"/>
    <w:rsid w:val="00D5769D"/>
    <w:rsid w:val="00D608B5"/>
    <w:rsid w:val="00D61F3E"/>
    <w:rsid w:val="00D625BF"/>
    <w:rsid w:val="00D6505F"/>
    <w:rsid w:val="00D656CD"/>
    <w:rsid w:val="00D743E1"/>
    <w:rsid w:val="00D818BF"/>
    <w:rsid w:val="00D92C24"/>
    <w:rsid w:val="00DA00A1"/>
    <w:rsid w:val="00DA0634"/>
    <w:rsid w:val="00DA3A7C"/>
    <w:rsid w:val="00DA5F5F"/>
    <w:rsid w:val="00DA735D"/>
    <w:rsid w:val="00DB0C86"/>
    <w:rsid w:val="00DB2703"/>
    <w:rsid w:val="00DB7100"/>
    <w:rsid w:val="00DC1FE0"/>
    <w:rsid w:val="00DC52F4"/>
    <w:rsid w:val="00DC6D3D"/>
    <w:rsid w:val="00DD1478"/>
    <w:rsid w:val="00DE6F5B"/>
    <w:rsid w:val="00E075A1"/>
    <w:rsid w:val="00E2200D"/>
    <w:rsid w:val="00E25E6A"/>
    <w:rsid w:val="00E27216"/>
    <w:rsid w:val="00E308F6"/>
    <w:rsid w:val="00E31CCE"/>
    <w:rsid w:val="00E43647"/>
    <w:rsid w:val="00E60870"/>
    <w:rsid w:val="00E72E7C"/>
    <w:rsid w:val="00E74E16"/>
    <w:rsid w:val="00E8528E"/>
    <w:rsid w:val="00E87624"/>
    <w:rsid w:val="00E907DC"/>
    <w:rsid w:val="00EA3F1B"/>
    <w:rsid w:val="00EA5BB2"/>
    <w:rsid w:val="00EB20AD"/>
    <w:rsid w:val="00EB69BE"/>
    <w:rsid w:val="00EC1173"/>
    <w:rsid w:val="00EC3B80"/>
    <w:rsid w:val="00EE79D9"/>
    <w:rsid w:val="00EF4EB6"/>
    <w:rsid w:val="00F02622"/>
    <w:rsid w:val="00F030E8"/>
    <w:rsid w:val="00F0429A"/>
    <w:rsid w:val="00F10F5E"/>
    <w:rsid w:val="00F254D0"/>
    <w:rsid w:val="00F26F4F"/>
    <w:rsid w:val="00F305A2"/>
    <w:rsid w:val="00F34832"/>
    <w:rsid w:val="00F43BDB"/>
    <w:rsid w:val="00F544A4"/>
    <w:rsid w:val="00F558D0"/>
    <w:rsid w:val="00F70B8A"/>
    <w:rsid w:val="00F70CDE"/>
    <w:rsid w:val="00F73737"/>
    <w:rsid w:val="00F75EB5"/>
    <w:rsid w:val="00F760AC"/>
    <w:rsid w:val="00F8269F"/>
    <w:rsid w:val="00F96914"/>
    <w:rsid w:val="00FA0F7D"/>
    <w:rsid w:val="00FA4F7D"/>
    <w:rsid w:val="00FA7307"/>
    <w:rsid w:val="00FC2851"/>
    <w:rsid w:val="00FD0475"/>
    <w:rsid w:val="00FF26B9"/>
    <w:rsid w:val="03E2D168"/>
    <w:rsid w:val="049FFB42"/>
    <w:rsid w:val="1095977D"/>
    <w:rsid w:val="113D9AFA"/>
    <w:rsid w:val="1637A3CD"/>
    <w:rsid w:val="1ADCFCF4"/>
    <w:rsid w:val="47BBC6BF"/>
    <w:rsid w:val="5540368F"/>
    <w:rsid w:val="582C3385"/>
    <w:rsid w:val="585D749E"/>
    <w:rsid w:val="63BD0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32C1D9"/>
  <w15:docId w15:val="{A6552532-C324-4511-A413-3DF901BB8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46A"/>
    <w:pPr>
      <w:autoSpaceDE w:val="0"/>
      <w:autoSpaceDN w:val="0"/>
      <w:adjustRightInd w:val="0"/>
      <w:spacing w:after="120" w:line="240" w:lineRule="auto"/>
    </w:pPr>
    <w:rPr>
      <w:rFonts w:cstheme="minorHAnsi"/>
      <w:szCs w:val="24"/>
      <w:lang w:val="en-CA"/>
    </w:rPr>
  </w:style>
  <w:style w:type="paragraph" w:styleId="Heading1">
    <w:name w:val="heading 1"/>
    <w:basedOn w:val="Normal"/>
    <w:next w:val="Normal"/>
    <w:link w:val="Heading1Char"/>
    <w:uiPriority w:val="9"/>
    <w:rsid w:val="005B3EDC"/>
    <w:pPr>
      <w:autoSpaceDE/>
      <w:autoSpaceDN/>
      <w:adjustRightInd/>
      <w:jc w:val="center"/>
      <w:outlineLvl w:val="0"/>
    </w:pPr>
    <w:rPr>
      <w:rFonts w:eastAsia="Times New Roman"/>
      <w:b/>
      <w:bCs/>
      <w:caps/>
      <w:kern w:val="28"/>
      <w:sz w:val="40"/>
      <w:szCs w:val="40"/>
      <w:lang w:eastAsia="en-CA"/>
    </w:rPr>
  </w:style>
  <w:style w:type="paragraph" w:styleId="Heading2">
    <w:name w:val="heading 2"/>
    <w:basedOn w:val="Heading2CC"/>
    <w:next w:val="Normal"/>
    <w:link w:val="Heading2Char"/>
    <w:uiPriority w:val="9"/>
    <w:unhideWhenUsed/>
    <w:qFormat/>
    <w:rsid w:val="00353089"/>
  </w:style>
  <w:style w:type="paragraph" w:styleId="Heading3">
    <w:name w:val="heading 3"/>
    <w:basedOn w:val="Header3CC"/>
    <w:next w:val="Normal"/>
    <w:link w:val="Heading3Char"/>
    <w:uiPriority w:val="9"/>
    <w:unhideWhenUsed/>
    <w:qFormat/>
    <w:rsid w:val="00353089"/>
    <w:pPr>
      <w:outlineLvl w:val="2"/>
    </w:pPr>
  </w:style>
  <w:style w:type="paragraph" w:styleId="Heading4">
    <w:name w:val="heading 4"/>
    <w:aliases w:val="CC Heading 4"/>
    <w:basedOn w:val="Normal"/>
    <w:next w:val="Normal"/>
    <w:link w:val="Heading4Char"/>
    <w:uiPriority w:val="9"/>
    <w:unhideWhenUsed/>
    <w:rsid w:val="00FF26B9"/>
    <w:pPr>
      <w:keepNext/>
      <w:keepLines/>
      <w:autoSpaceDE/>
      <w:autoSpaceDN/>
      <w:adjustRightInd/>
      <w:spacing w:before="40" w:after="0"/>
      <w:outlineLvl w:val="3"/>
    </w:pPr>
    <w:rPr>
      <w:rFonts w:ascii="Calibri" w:eastAsiaTheme="majorEastAsia" w:hAnsi="Calibri" w:cstheme="majorBidi"/>
      <w:i/>
      <w:iCs/>
      <w:color w:val="666666"/>
      <w:szCs w:val="20"/>
      <w:lang w:val="en-US" w:eastAsia="en-CA"/>
    </w:rPr>
  </w:style>
  <w:style w:type="paragraph" w:styleId="Heading5">
    <w:name w:val="heading 5"/>
    <w:basedOn w:val="Heading4"/>
    <w:next w:val="Normal"/>
    <w:link w:val="Heading5Char"/>
    <w:uiPriority w:val="9"/>
    <w:unhideWhenUsed/>
    <w:rsid w:val="00353089"/>
    <w:pPr>
      <w:outlineLvl w:val="4"/>
    </w:pPr>
    <w:rPr>
      <w:color w:val="FE9F35"/>
    </w:rPr>
  </w:style>
  <w:style w:type="paragraph" w:styleId="Heading6">
    <w:name w:val="heading 6"/>
    <w:basedOn w:val="Heading5"/>
    <w:next w:val="Normal"/>
    <w:link w:val="Heading6Char"/>
    <w:uiPriority w:val="9"/>
    <w:unhideWhenUsed/>
    <w:rsid w:val="00353089"/>
    <w:pPr>
      <w:outlineLvl w:val="5"/>
    </w:pPr>
    <w:rPr>
      <w:color w:val="666666"/>
    </w:rPr>
  </w:style>
  <w:style w:type="paragraph" w:styleId="Heading7">
    <w:name w:val="heading 7"/>
    <w:basedOn w:val="Heading6"/>
    <w:next w:val="Normal"/>
    <w:link w:val="Heading7Char"/>
    <w:uiPriority w:val="9"/>
    <w:unhideWhenUsed/>
    <w:rsid w:val="00353089"/>
    <w:pPr>
      <w:outlineLvl w:val="6"/>
    </w:pPr>
  </w:style>
  <w:style w:type="paragraph" w:styleId="Heading8">
    <w:name w:val="heading 8"/>
    <w:basedOn w:val="Heading7"/>
    <w:next w:val="Normal"/>
    <w:link w:val="Heading8Char"/>
    <w:uiPriority w:val="9"/>
    <w:unhideWhenUsed/>
    <w:rsid w:val="00353089"/>
    <w:pPr>
      <w:outlineLvl w:val="7"/>
    </w:pPr>
  </w:style>
  <w:style w:type="paragraph" w:styleId="Heading9">
    <w:name w:val="heading 9"/>
    <w:basedOn w:val="Heading8"/>
    <w:next w:val="Normal"/>
    <w:link w:val="Heading9Char"/>
    <w:uiPriority w:val="9"/>
    <w:unhideWhenUsed/>
    <w:rsid w:val="0035308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rsid w:val="007B4DE6"/>
    <w:pPr>
      <w:numPr>
        <w:ilvl w:val="1"/>
        <w:numId w:val="7"/>
      </w:numPr>
      <w:ind w:left="1559" w:hanging="1202"/>
    </w:pPr>
  </w:style>
  <w:style w:type="paragraph" w:styleId="BalloonText">
    <w:name w:val="Balloon Text"/>
    <w:basedOn w:val="Normal"/>
    <w:link w:val="BalloonTextChar"/>
    <w:uiPriority w:val="99"/>
    <w:semiHidden/>
    <w:unhideWhenUsed/>
    <w:rsid w:val="00DA3A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A7C"/>
    <w:rPr>
      <w:rFonts w:ascii="Segoe UI" w:hAnsi="Segoe UI" w:cs="Segoe UI"/>
      <w:sz w:val="18"/>
      <w:szCs w:val="18"/>
    </w:rPr>
  </w:style>
  <w:style w:type="paragraph" w:styleId="Header">
    <w:name w:val="header"/>
    <w:link w:val="HeaderChar"/>
    <w:uiPriority w:val="99"/>
    <w:unhideWhenUsed/>
    <w:rsid w:val="00353089"/>
    <w:pPr>
      <w:jc w:val="right"/>
    </w:pPr>
    <w:rPr>
      <w:rFonts w:eastAsia="Times New Roman" w:cstheme="minorHAnsi"/>
      <w:b/>
      <w:bCs/>
      <w:caps/>
      <w:kern w:val="28"/>
      <w:sz w:val="32"/>
      <w:szCs w:val="32"/>
      <w:lang w:val="en-CA" w:eastAsia="en-CA"/>
    </w:rPr>
  </w:style>
  <w:style w:type="character" w:customStyle="1" w:styleId="HeaderChar">
    <w:name w:val="Header Char"/>
    <w:basedOn w:val="DefaultParagraphFont"/>
    <w:link w:val="Header"/>
    <w:uiPriority w:val="99"/>
    <w:rsid w:val="00353089"/>
    <w:rPr>
      <w:rFonts w:eastAsia="Times New Roman" w:cstheme="minorHAnsi"/>
      <w:b/>
      <w:bCs/>
      <w:caps/>
      <w:kern w:val="28"/>
      <w:sz w:val="32"/>
      <w:szCs w:val="32"/>
      <w:lang w:val="en-CA" w:eastAsia="en-CA"/>
    </w:rPr>
  </w:style>
  <w:style w:type="paragraph" w:styleId="Footer">
    <w:name w:val="footer"/>
    <w:basedOn w:val="Normal"/>
    <w:link w:val="FooterChar"/>
    <w:uiPriority w:val="99"/>
    <w:unhideWhenUsed/>
    <w:rsid w:val="00FF26B9"/>
    <w:pPr>
      <w:tabs>
        <w:tab w:val="center" w:pos="4680"/>
        <w:tab w:val="right" w:pos="9072"/>
      </w:tabs>
    </w:pPr>
    <w:rPr>
      <w:i/>
      <w:iCs/>
      <w:sz w:val="20"/>
      <w:szCs w:val="20"/>
    </w:rPr>
  </w:style>
  <w:style w:type="character" w:customStyle="1" w:styleId="FooterChar">
    <w:name w:val="Footer Char"/>
    <w:basedOn w:val="DefaultParagraphFont"/>
    <w:link w:val="Footer"/>
    <w:uiPriority w:val="99"/>
    <w:rsid w:val="00FF26B9"/>
    <w:rPr>
      <w:rFonts w:cstheme="minorHAnsi"/>
      <w:i/>
      <w:iCs/>
      <w:sz w:val="20"/>
      <w:szCs w:val="20"/>
      <w:lang w:val="en-CA"/>
    </w:rPr>
  </w:style>
  <w:style w:type="paragraph" w:styleId="Title">
    <w:name w:val="Title"/>
    <w:basedOn w:val="Heading1"/>
    <w:next w:val="Normal"/>
    <w:link w:val="TitleChar"/>
    <w:uiPriority w:val="10"/>
    <w:qFormat/>
    <w:rsid w:val="005B3EDC"/>
  </w:style>
  <w:style w:type="character" w:customStyle="1" w:styleId="TitleChar">
    <w:name w:val="Title Char"/>
    <w:basedOn w:val="DefaultParagraphFont"/>
    <w:link w:val="Title"/>
    <w:uiPriority w:val="10"/>
    <w:rsid w:val="005B3EDC"/>
    <w:rPr>
      <w:rFonts w:eastAsia="Times New Roman" w:cstheme="minorHAnsi"/>
      <w:b/>
      <w:bCs/>
      <w:caps/>
      <w:kern w:val="28"/>
      <w:sz w:val="40"/>
      <w:szCs w:val="40"/>
      <w:lang w:val="en-CA" w:eastAsia="en-CA"/>
    </w:rPr>
  </w:style>
  <w:style w:type="paragraph" w:customStyle="1" w:styleId="Cypressheader">
    <w:name w:val="Cypress header"/>
    <w:basedOn w:val="Header"/>
    <w:link w:val="CypressheaderChar"/>
    <w:qFormat/>
    <w:rsid w:val="00FF26B9"/>
    <w:pPr>
      <w:spacing w:after="0"/>
    </w:pPr>
    <w:rPr>
      <w:rFonts w:ascii="Times New Roman" w:hAnsi="Times New Roman" w:cs="Times New Roman"/>
      <w:b w:val="0"/>
      <w:i/>
      <w:caps w:val="0"/>
      <w:noProof/>
      <w:color w:val="666666"/>
      <w:sz w:val="28"/>
    </w:rPr>
  </w:style>
  <w:style w:type="character" w:customStyle="1" w:styleId="CypressheaderChar">
    <w:name w:val="Cypress header Char"/>
    <w:basedOn w:val="HeaderChar"/>
    <w:link w:val="Cypressheader"/>
    <w:rsid w:val="00FF26B9"/>
    <w:rPr>
      <w:rFonts w:ascii="Times New Roman" w:eastAsia="Times New Roman" w:hAnsi="Times New Roman" w:cs="Times New Roman"/>
      <w:b w:val="0"/>
      <w:bCs/>
      <w:i/>
      <w:caps w:val="0"/>
      <w:noProof/>
      <w:color w:val="666666"/>
      <w:kern w:val="28"/>
      <w:sz w:val="28"/>
      <w:szCs w:val="32"/>
      <w:lang w:val="en-CA" w:eastAsia="en-CA"/>
    </w:rPr>
  </w:style>
  <w:style w:type="paragraph" w:customStyle="1" w:styleId="List11">
    <w:name w:val="List 1.1"/>
    <w:basedOn w:val="ListParagraph"/>
    <w:link w:val="List11Char"/>
    <w:qFormat/>
    <w:rsid w:val="009D24EB"/>
  </w:style>
  <w:style w:type="character" w:customStyle="1" w:styleId="ListParagraphChar">
    <w:name w:val="List Paragraph Char"/>
    <w:basedOn w:val="DefaultParagraphFont"/>
    <w:link w:val="ListParagraph"/>
    <w:uiPriority w:val="34"/>
    <w:rsid w:val="00681CB9"/>
    <w:rPr>
      <w:rFonts w:cstheme="minorHAnsi"/>
      <w:sz w:val="24"/>
      <w:szCs w:val="24"/>
      <w:lang w:val="en-CA"/>
    </w:rPr>
  </w:style>
  <w:style w:type="character" w:customStyle="1" w:styleId="List11Char">
    <w:name w:val="List 1.1 Char"/>
    <w:basedOn w:val="ListParagraphChar"/>
    <w:link w:val="List11"/>
    <w:rsid w:val="009D24EB"/>
    <w:rPr>
      <w:rFonts w:cstheme="minorHAnsi"/>
      <w:sz w:val="24"/>
      <w:szCs w:val="24"/>
      <w:lang w:val="en-CA"/>
    </w:rPr>
  </w:style>
  <w:style w:type="paragraph" w:customStyle="1" w:styleId="List111">
    <w:name w:val="List 1.1.1"/>
    <w:basedOn w:val="List11"/>
    <w:link w:val="List111Char"/>
    <w:qFormat/>
    <w:rsid w:val="009D24EB"/>
    <w:pPr>
      <w:numPr>
        <w:ilvl w:val="2"/>
      </w:numPr>
      <w:ind w:left="2127" w:hanging="993"/>
    </w:pPr>
  </w:style>
  <w:style w:type="character" w:customStyle="1" w:styleId="List111Char">
    <w:name w:val="List 1.1.1 Char"/>
    <w:basedOn w:val="ListParagraphChar"/>
    <w:link w:val="List111"/>
    <w:rsid w:val="009D24EB"/>
    <w:rPr>
      <w:rFonts w:cstheme="minorHAnsi"/>
      <w:sz w:val="24"/>
      <w:szCs w:val="24"/>
      <w:lang w:val="en-CA"/>
    </w:rPr>
  </w:style>
  <w:style w:type="paragraph" w:customStyle="1" w:styleId="Listheaderunderline">
    <w:name w:val="List header underline"/>
    <w:basedOn w:val="Normal"/>
    <w:link w:val="ListheaderunderlineChar"/>
    <w:qFormat/>
    <w:rsid w:val="007956ED"/>
    <w:pPr>
      <w:ind w:left="284"/>
    </w:pPr>
    <w:rPr>
      <w:b/>
      <w:bCs/>
      <w:u w:val="single"/>
    </w:rPr>
  </w:style>
  <w:style w:type="character" w:customStyle="1" w:styleId="ListheaderunderlineChar">
    <w:name w:val="List header underline Char"/>
    <w:basedOn w:val="DefaultParagraphFont"/>
    <w:link w:val="Listheaderunderline"/>
    <w:rsid w:val="007956ED"/>
    <w:rPr>
      <w:rFonts w:cstheme="minorHAnsi"/>
      <w:b/>
      <w:bCs/>
      <w:sz w:val="24"/>
      <w:szCs w:val="24"/>
      <w:u w:val="single"/>
      <w:lang w:val="en-CA"/>
    </w:rPr>
  </w:style>
  <w:style w:type="paragraph" w:customStyle="1" w:styleId="List1">
    <w:name w:val="List 1"/>
    <w:basedOn w:val="ListParagraph"/>
    <w:link w:val="List1Char"/>
    <w:qFormat/>
    <w:rsid w:val="003010A7"/>
    <w:pPr>
      <w:numPr>
        <w:ilvl w:val="0"/>
      </w:numPr>
    </w:pPr>
    <w:rPr>
      <w:bCs/>
    </w:rPr>
  </w:style>
  <w:style w:type="character" w:customStyle="1" w:styleId="List1Char">
    <w:name w:val="List 1 Char"/>
    <w:basedOn w:val="ListParagraphChar"/>
    <w:link w:val="List1"/>
    <w:rsid w:val="003010A7"/>
    <w:rPr>
      <w:rFonts w:cstheme="minorHAnsi"/>
      <w:bCs/>
      <w:sz w:val="24"/>
      <w:szCs w:val="24"/>
      <w:lang w:val="en-CA"/>
    </w:rPr>
  </w:style>
  <w:style w:type="paragraph" w:customStyle="1" w:styleId="Footerstyle">
    <w:name w:val="Footer style"/>
    <w:basedOn w:val="Footer"/>
    <w:link w:val="FooterstyleChar"/>
    <w:qFormat/>
    <w:rsid w:val="00FF26B9"/>
  </w:style>
  <w:style w:type="character" w:customStyle="1" w:styleId="FooterstyleChar">
    <w:name w:val="Footer style Char"/>
    <w:basedOn w:val="FooterChar"/>
    <w:link w:val="Footerstyle"/>
    <w:rsid w:val="00FF26B9"/>
    <w:rPr>
      <w:rFonts w:cstheme="minorHAnsi"/>
      <w:i/>
      <w:iCs/>
      <w:sz w:val="20"/>
      <w:szCs w:val="20"/>
      <w:lang w:val="en-CA"/>
    </w:rPr>
  </w:style>
  <w:style w:type="paragraph" w:customStyle="1" w:styleId="List1111">
    <w:name w:val="List 1.1.1.1"/>
    <w:basedOn w:val="List111"/>
    <w:qFormat/>
    <w:rsid w:val="009D24EB"/>
    <w:pPr>
      <w:numPr>
        <w:ilvl w:val="3"/>
      </w:numPr>
      <w:ind w:left="3544" w:hanging="1417"/>
    </w:pPr>
  </w:style>
  <w:style w:type="character" w:styleId="Strong">
    <w:name w:val="Strong"/>
    <w:basedOn w:val="DefaultParagraphFont"/>
    <w:uiPriority w:val="22"/>
    <w:rsid w:val="009D24EB"/>
    <w:rPr>
      <w:b/>
      <w:bCs/>
    </w:rPr>
  </w:style>
  <w:style w:type="paragraph" w:customStyle="1" w:styleId="Bulletstyle">
    <w:name w:val="Bullet style"/>
    <w:basedOn w:val="Normal"/>
    <w:link w:val="BulletstyleChar"/>
    <w:qFormat/>
    <w:rsid w:val="003010A7"/>
    <w:pPr>
      <w:numPr>
        <w:numId w:val="10"/>
      </w:numPr>
    </w:pPr>
  </w:style>
  <w:style w:type="character" w:customStyle="1" w:styleId="BulletstyleChar">
    <w:name w:val="Bullet style Char"/>
    <w:basedOn w:val="List1Char"/>
    <w:link w:val="Bulletstyle"/>
    <w:rsid w:val="006C44A2"/>
    <w:rPr>
      <w:rFonts w:cstheme="minorHAnsi"/>
      <w:bCs w:val="0"/>
      <w:sz w:val="24"/>
      <w:szCs w:val="24"/>
      <w:lang w:val="en-CA"/>
    </w:rPr>
  </w:style>
  <w:style w:type="paragraph" w:customStyle="1" w:styleId="Heading2CC">
    <w:name w:val="Heading 2 CC"/>
    <w:basedOn w:val="Normal"/>
    <w:link w:val="Heading2CCChar"/>
    <w:rsid w:val="00FF26B9"/>
    <w:pPr>
      <w:keepNext/>
      <w:autoSpaceDE/>
      <w:autoSpaceDN/>
      <w:adjustRightInd/>
      <w:spacing w:before="240" w:after="60"/>
      <w:outlineLvl w:val="1"/>
    </w:pPr>
    <w:rPr>
      <w:rFonts w:ascii="Calibri" w:eastAsia="Times New Roman" w:hAnsi="Calibri" w:cs="Times New Roman"/>
      <w:b/>
      <w:bCs/>
      <w:i/>
      <w:iCs/>
      <w:color w:val="666666"/>
      <w:sz w:val="28"/>
      <w:szCs w:val="28"/>
      <w:lang w:val="en-US" w:eastAsia="en-CA"/>
    </w:rPr>
  </w:style>
  <w:style w:type="character" w:customStyle="1" w:styleId="Heading2CCChar">
    <w:name w:val="Heading 2 CC Char"/>
    <w:basedOn w:val="DefaultParagraphFont"/>
    <w:link w:val="Heading2CC"/>
    <w:rsid w:val="00FF26B9"/>
    <w:rPr>
      <w:rFonts w:ascii="Calibri" w:eastAsia="Times New Roman" w:hAnsi="Calibri" w:cs="Times New Roman"/>
      <w:b/>
      <w:bCs/>
      <w:i/>
      <w:iCs/>
      <w:color w:val="666666"/>
      <w:sz w:val="28"/>
      <w:szCs w:val="28"/>
      <w:lang w:eastAsia="en-CA"/>
    </w:rPr>
  </w:style>
  <w:style w:type="character" w:customStyle="1" w:styleId="Heading4Char">
    <w:name w:val="Heading 4 Char"/>
    <w:aliases w:val="CC Heading 4 Char"/>
    <w:basedOn w:val="DefaultParagraphFont"/>
    <w:link w:val="Heading4"/>
    <w:uiPriority w:val="9"/>
    <w:rsid w:val="00FF26B9"/>
    <w:rPr>
      <w:rFonts w:ascii="Calibri" w:eastAsiaTheme="majorEastAsia" w:hAnsi="Calibri" w:cstheme="majorBidi"/>
      <w:i/>
      <w:iCs/>
      <w:color w:val="666666"/>
      <w:szCs w:val="20"/>
      <w:lang w:eastAsia="en-CA"/>
    </w:rPr>
  </w:style>
  <w:style w:type="paragraph" w:customStyle="1" w:styleId="Header3CC">
    <w:name w:val="Header 3 CC"/>
    <w:basedOn w:val="Heading4"/>
    <w:link w:val="Header3CCChar"/>
    <w:rsid w:val="00FF26B9"/>
  </w:style>
  <w:style w:type="character" w:customStyle="1" w:styleId="Header3CCChar">
    <w:name w:val="Header 3 CC Char"/>
    <w:basedOn w:val="Heading4Char"/>
    <w:link w:val="Header3CC"/>
    <w:rsid w:val="00FF26B9"/>
    <w:rPr>
      <w:rFonts w:ascii="Calibri" w:eastAsiaTheme="majorEastAsia" w:hAnsi="Calibri" w:cstheme="majorBidi"/>
      <w:i/>
      <w:iCs/>
      <w:color w:val="666666"/>
      <w:szCs w:val="20"/>
      <w:lang w:eastAsia="en-CA"/>
    </w:rPr>
  </w:style>
  <w:style w:type="character" w:styleId="BookTitle">
    <w:name w:val="Book Title"/>
    <w:basedOn w:val="DefaultParagraphFont"/>
    <w:uiPriority w:val="33"/>
    <w:rsid w:val="00FF26B9"/>
    <w:rPr>
      <w:b/>
      <w:bCs/>
      <w:i/>
      <w:iCs/>
      <w:spacing w:val="5"/>
    </w:rPr>
  </w:style>
  <w:style w:type="character" w:customStyle="1" w:styleId="Heading5Char">
    <w:name w:val="Heading 5 Char"/>
    <w:basedOn w:val="DefaultParagraphFont"/>
    <w:link w:val="Heading5"/>
    <w:uiPriority w:val="9"/>
    <w:rsid w:val="00353089"/>
    <w:rPr>
      <w:rFonts w:ascii="Calibri" w:eastAsiaTheme="majorEastAsia" w:hAnsi="Calibri" w:cstheme="majorBidi"/>
      <w:i/>
      <w:iCs/>
      <w:color w:val="FE9F35"/>
      <w:szCs w:val="20"/>
      <w:lang w:eastAsia="en-CA"/>
    </w:rPr>
  </w:style>
  <w:style w:type="paragraph" w:styleId="NoSpacing">
    <w:name w:val="No Spacing"/>
    <w:uiPriority w:val="1"/>
    <w:rsid w:val="005B3EDC"/>
    <w:pPr>
      <w:tabs>
        <w:tab w:val="left" w:pos="5370"/>
      </w:tabs>
      <w:autoSpaceDE w:val="0"/>
      <w:autoSpaceDN w:val="0"/>
      <w:adjustRightInd w:val="0"/>
      <w:spacing w:after="0" w:line="240" w:lineRule="auto"/>
    </w:pPr>
    <w:rPr>
      <w:rFonts w:cstheme="minorHAnsi"/>
      <w:sz w:val="24"/>
      <w:szCs w:val="24"/>
      <w:lang w:val="en-CA"/>
    </w:rPr>
  </w:style>
  <w:style w:type="character" w:customStyle="1" w:styleId="Heading1Char">
    <w:name w:val="Heading 1 Char"/>
    <w:basedOn w:val="DefaultParagraphFont"/>
    <w:link w:val="Heading1"/>
    <w:uiPriority w:val="9"/>
    <w:rsid w:val="00353089"/>
    <w:rPr>
      <w:rFonts w:eastAsia="Times New Roman" w:cstheme="minorHAnsi"/>
      <w:b/>
      <w:bCs/>
      <w:caps/>
      <w:kern w:val="28"/>
      <w:sz w:val="40"/>
      <w:szCs w:val="40"/>
      <w:lang w:val="en-CA" w:eastAsia="en-CA"/>
    </w:rPr>
  </w:style>
  <w:style w:type="character" w:customStyle="1" w:styleId="Heading2Char">
    <w:name w:val="Heading 2 Char"/>
    <w:basedOn w:val="DefaultParagraphFont"/>
    <w:link w:val="Heading2"/>
    <w:uiPriority w:val="9"/>
    <w:rsid w:val="00353089"/>
    <w:rPr>
      <w:rFonts w:ascii="Calibri" w:eastAsia="Times New Roman" w:hAnsi="Calibri" w:cs="Times New Roman"/>
      <w:b/>
      <w:bCs/>
      <w:i/>
      <w:iCs/>
      <w:color w:val="666666"/>
      <w:sz w:val="28"/>
      <w:szCs w:val="28"/>
      <w:lang w:eastAsia="en-CA"/>
    </w:rPr>
  </w:style>
  <w:style w:type="paragraph" w:styleId="IntenseQuote">
    <w:name w:val="Intense Quote"/>
    <w:basedOn w:val="Normal"/>
    <w:next w:val="Normal"/>
    <w:link w:val="IntenseQuoteChar"/>
    <w:uiPriority w:val="30"/>
    <w:rsid w:val="009D24EB"/>
    <w:pPr>
      <w:pBdr>
        <w:top w:val="single" w:sz="8" w:space="10" w:color="FE9F35"/>
        <w:bottom w:val="single" w:sz="4" w:space="10" w:color="FE9F35"/>
      </w:pBdr>
      <w:spacing w:before="360" w:after="360"/>
      <w:ind w:left="864" w:right="864"/>
      <w:jc w:val="center"/>
    </w:pPr>
    <w:rPr>
      <w:i/>
      <w:iCs/>
      <w:color w:val="666666"/>
    </w:rPr>
  </w:style>
  <w:style w:type="character" w:customStyle="1" w:styleId="IntenseQuoteChar">
    <w:name w:val="Intense Quote Char"/>
    <w:basedOn w:val="DefaultParagraphFont"/>
    <w:link w:val="IntenseQuote"/>
    <w:uiPriority w:val="30"/>
    <w:rsid w:val="009D24EB"/>
    <w:rPr>
      <w:rFonts w:cstheme="minorHAnsi"/>
      <w:i/>
      <w:iCs/>
      <w:color w:val="666666"/>
      <w:sz w:val="24"/>
      <w:szCs w:val="24"/>
      <w:lang w:val="en-CA"/>
    </w:rPr>
  </w:style>
  <w:style w:type="character" w:customStyle="1" w:styleId="Heading3Char">
    <w:name w:val="Heading 3 Char"/>
    <w:basedOn w:val="DefaultParagraphFont"/>
    <w:link w:val="Heading3"/>
    <w:uiPriority w:val="9"/>
    <w:rsid w:val="00353089"/>
    <w:rPr>
      <w:rFonts w:ascii="Calibri" w:eastAsiaTheme="majorEastAsia" w:hAnsi="Calibri" w:cstheme="majorBidi"/>
      <w:i/>
      <w:iCs/>
      <w:color w:val="666666"/>
      <w:szCs w:val="20"/>
      <w:lang w:eastAsia="en-CA"/>
    </w:rPr>
  </w:style>
  <w:style w:type="character" w:customStyle="1" w:styleId="Heading6Char">
    <w:name w:val="Heading 6 Char"/>
    <w:basedOn w:val="DefaultParagraphFont"/>
    <w:link w:val="Heading6"/>
    <w:uiPriority w:val="9"/>
    <w:rsid w:val="00353089"/>
    <w:rPr>
      <w:rFonts w:ascii="Calibri" w:eastAsiaTheme="majorEastAsia" w:hAnsi="Calibri" w:cstheme="majorBidi"/>
      <w:i/>
      <w:iCs/>
      <w:color w:val="666666"/>
      <w:szCs w:val="20"/>
      <w:lang w:eastAsia="en-CA"/>
    </w:rPr>
  </w:style>
  <w:style w:type="character" w:customStyle="1" w:styleId="Heading7Char">
    <w:name w:val="Heading 7 Char"/>
    <w:basedOn w:val="DefaultParagraphFont"/>
    <w:link w:val="Heading7"/>
    <w:uiPriority w:val="9"/>
    <w:rsid w:val="00353089"/>
    <w:rPr>
      <w:rFonts w:ascii="Calibri" w:eastAsiaTheme="majorEastAsia" w:hAnsi="Calibri" w:cstheme="majorBidi"/>
      <w:i/>
      <w:iCs/>
      <w:color w:val="666666"/>
      <w:szCs w:val="20"/>
      <w:lang w:eastAsia="en-CA"/>
    </w:rPr>
  </w:style>
  <w:style w:type="character" w:customStyle="1" w:styleId="Heading8Char">
    <w:name w:val="Heading 8 Char"/>
    <w:basedOn w:val="DefaultParagraphFont"/>
    <w:link w:val="Heading8"/>
    <w:uiPriority w:val="9"/>
    <w:rsid w:val="00353089"/>
    <w:rPr>
      <w:rFonts w:ascii="Calibri" w:eastAsiaTheme="majorEastAsia" w:hAnsi="Calibri" w:cstheme="majorBidi"/>
      <w:i/>
      <w:iCs/>
      <w:color w:val="666666"/>
      <w:szCs w:val="20"/>
      <w:lang w:eastAsia="en-CA"/>
    </w:rPr>
  </w:style>
  <w:style w:type="character" w:customStyle="1" w:styleId="Heading9Char">
    <w:name w:val="Heading 9 Char"/>
    <w:basedOn w:val="DefaultParagraphFont"/>
    <w:link w:val="Heading9"/>
    <w:uiPriority w:val="9"/>
    <w:rsid w:val="00353089"/>
    <w:rPr>
      <w:rFonts w:ascii="Calibri" w:eastAsiaTheme="majorEastAsia" w:hAnsi="Calibri" w:cstheme="majorBidi"/>
      <w:i/>
      <w:iCs/>
      <w:color w:val="666666"/>
      <w:szCs w:val="20"/>
      <w:lang w:eastAsia="en-CA"/>
    </w:rPr>
  </w:style>
  <w:style w:type="paragraph" w:styleId="Subtitle">
    <w:name w:val="Subtitle"/>
    <w:basedOn w:val="Normal"/>
    <w:next w:val="Normal"/>
    <w:link w:val="SubtitleChar"/>
    <w:uiPriority w:val="11"/>
    <w:rsid w:val="0035308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353089"/>
    <w:rPr>
      <w:rFonts w:eastAsiaTheme="minorEastAsia"/>
      <w:color w:val="5A5A5A" w:themeColor="text1" w:themeTint="A5"/>
      <w:spacing w:val="15"/>
      <w:lang w:val="en-CA"/>
    </w:rPr>
  </w:style>
  <w:style w:type="character" w:styleId="SubtleEmphasis">
    <w:name w:val="Subtle Emphasis"/>
    <w:basedOn w:val="DefaultParagraphFont"/>
    <w:uiPriority w:val="19"/>
    <w:rsid w:val="00353089"/>
    <w:rPr>
      <w:i/>
      <w:iCs/>
      <w:color w:val="404040" w:themeColor="text1" w:themeTint="BF"/>
    </w:rPr>
  </w:style>
  <w:style w:type="character" w:styleId="Emphasis">
    <w:name w:val="Emphasis"/>
    <w:basedOn w:val="DefaultParagraphFont"/>
    <w:uiPriority w:val="20"/>
    <w:rsid w:val="00353089"/>
    <w:rPr>
      <w:i/>
      <w:iCs/>
    </w:rPr>
  </w:style>
  <w:style w:type="character" w:styleId="IntenseEmphasis">
    <w:name w:val="Intense Emphasis"/>
    <w:basedOn w:val="DefaultParagraphFont"/>
    <w:uiPriority w:val="21"/>
    <w:rsid w:val="009D24EB"/>
    <w:rPr>
      <w:i/>
      <w:iCs/>
      <w:color w:val="FE9F35"/>
    </w:rPr>
  </w:style>
  <w:style w:type="paragraph" w:styleId="Quote">
    <w:name w:val="Quote"/>
    <w:basedOn w:val="Normal"/>
    <w:next w:val="Normal"/>
    <w:link w:val="QuoteChar"/>
    <w:uiPriority w:val="29"/>
    <w:rsid w:val="009D24E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24EB"/>
    <w:rPr>
      <w:rFonts w:cstheme="minorHAnsi"/>
      <w:i/>
      <w:iCs/>
      <w:color w:val="404040" w:themeColor="text1" w:themeTint="BF"/>
      <w:sz w:val="24"/>
      <w:szCs w:val="24"/>
      <w:lang w:val="en-CA"/>
    </w:rPr>
  </w:style>
  <w:style w:type="character" w:styleId="SubtleReference">
    <w:name w:val="Subtle Reference"/>
    <w:basedOn w:val="DefaultParagraphFont"/>
    <w:uiPriority w:val="31"/>
    <w:rsid w:val="009D24EB"/>
    <w:rPr>
      <w:smallCaps/>
      <w:color w:val="5A5A5A" w:themeColor="text1" w:themeTint="A5"/>
    </w:rPr>
  </w:style>
  <w:style w:type="character" w:styleId="IntenseReference">
    <w:name w:val="Intense Reference"/>
    <w:basedOn w:val="DefaultParagraphFont"/>
    <w:uiPriority w:val="32"/>
    <w:rsid w:val="009D24EB"/>
    <w:rPr>
      <w:b/>
      <w:bCs/>
      <w:caps w:val="0"/>
      <w:smallCaps/>
      <w:color w:val="000000" w:themeColor="text1"/>
      <w:spacing w:val="5"/>
    </w:rPr>
  </w:style>
  <w:style w:type="paragraph" w:customStyle="1" w:styleId="Leftheading">
    <w:name w:val="Left heading"/>
    <w:basedOn w:val="Normal"/>
    <w:link w:val="LeftheadingChar"/>
    <w:qFormat/>
    <w:rsid w:val="00B909D9"/>
    <w:pPr>
      <w:keepNext/>
      <w:autoSpaceDE/>
      <w:autoSpaceDN/>
      <w:adjustRightInd/>
      <w:spacing w:before="240" w:after="60"/>
      <w:outlineLvl w:val="0"/>
    </w:pPr>
    <w:rPr>
      <w:rFonts w:ascii="Calibri" w:eastAsia="Times New Roman" w:hAnsi="Calibri" w:cs="Times New Roman"/>
      <w:b/>
      <w:bCs/>
      <w:caps/>
      <w:color w:val="666666"/>
      <w:kern w:val="32"/>
      <w:sz w:val="36"/>
      <w:szCs w:val="32"/>
      <w:lang w:val="en-US" w:eastAsia="en-CA"/>
    </w:rPr>
  </w:style>
  <w:style w:type="character" w:customStyle="1" w:styleId="LeftheadingChar">
    <w:name w:val="Left heading Char"/>
    <w:basedOn w:val="DefaultParagraphFont"/>
    <w:link w:val="Leftheading"/>
    <w:rsid w:val="00B909D9"/>
    <w:rPr>
      <w:rFonts w:ascii="Calibri" w:eastAsia="Times New Roman" w:hAnsi="Calibri" w:cs="Times New Roman"/>
      <w:b/>
      <w:bCs/>
      <w:caps/>
      <w:color w:val="666666"/>
      <w:kern w:val="32"/>
      <w:sz w:val="36"/>
      <w:szCs w:val="32"/>
      <w:lang w:eastAsia="en-CA"/>
    </w:rPr>
  </w:style>
  <w:style w:type="character" w:styleId="Hyperlink">
    <w:name w:val="Hyperlink"/>
    <w:basedOn w:val="DefaultParagraphFont"/>
    <w:uiPriority w:val="99"/>
    <w:unhideWhenUsed/>
    <w:rsid w:val="002472D9"/>
    <w:rPr>
      <w:color w:val="0000FF" w:themeColor="hyperlink"/>
      <w:u w:val="single"/>
    </w:rPr>
  </w:style>
  <w:style w:type="character" w:styleId="UnresolvedMention">
    <w:name w:val="Unresolved Mention"/>
    <w:basedOn w:val="DefaultParagraphFont"/>
    <w:uiPriority w:val="99"/>
    <w:semiHidden/>
    <w:unhideWhenUsed/>
    <w:rsid w:val="002472D9"/>
    <w:rPr>
      <w:color w:val="605E5C"/>
      <w:shd w:val="clear" w:color="auto" w:fill="E1DFDD"/>
    </w:rPr>
  </w:style>
  <w:style w:type="paragraph" w:styleId="NormalWeb">
    <w:name w:val="Normal (Web)"/>
    <w:basedOn w:val="Normal"/>
    <w:uiPriority w:val="99"/>
    <w:unhideWhenUsed/>
    <w:rsid w:val="001A1CE0"/>
    <w:pPr>
      <w:autoSpaceDE/>
      <w:autoSpaceDN/>
      <w:adjustRightInd/>
      <w:spacing w:before="100" w:beforeAutospacing="1" w:after="100" w:afterAutospacing="1"/>
    </w:pPr>
    <w:rPr>
      <w:rFonts w:ascii="Times New Roman" w:eastAsia="Times New Roman" w:hAnsi="Times New Roman" w:cs="Times New Roman"/>
      <w:sz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71713">
      <w:bodyDiv w:val="1"/>
      <w:marLeft w:val="0"/>
      <w:marRight w:val="0"/>
      <w:marTop w:val="0"/>
      <w:marBottom w:val="0"/>
      <w:divBdr>
        <w:top w:val="none" w:sz="0" w:space="0" w:color="auto"/>
        <w:left w:val="none" w:sz="0" w:space="0" w:color="auto"/>
        <w:bottom w:val="none" w:sz="0" w:space="0" w:color="auto"/>
        <w:right w:val="none" w:sz="0" w:space="0" w:color="auto"/>
      </w:divBdr>
    </w:div>
    <w:div w:id="500657650">
      <w:bodyDiv w:val="1"/>
      <w:marLeft w:val="0"/>
      <w:marRight w:val="0"/>
      <w:marTop w:val="0"/>
      <w:marBottom w:val="0"/>
      <w:divBdr>
        <w:top w:val="none" w:sz="0" w:space="0" w:color="auto"/>
        <w:left w:val="none" w:sz="0" w:space="0" w:color="auto"/>
        <w:bottom w:val="none" w:sz="0" w:space="0" w:color="auto"/>
        <w:right w:val="none" w:sz="0" w:space="0" w:color="auto"/>
      </w:divBdr>
    </w:div>
    <w:div w:id="898978679">
      <w:bodyDiv w:val="1"/>
      <w:marLeft w:val="0"/>
      <w:marRight w:val="0"/>
      <w:marTop w:val="0"/>
      <w:marBottom w:val="0"/>
      <w:divBdr>
        <w:top w:val="none" w:sz="0" w:space="0" w:color="auto"/>
        <w:left w:val="none" w:sz="0" w:space="0" w:color="auto"/>
        <w:bottom w:val="none" w:sz="0" w:space="0" w:color="auto"/>
        <w:right w:val="none" w:sz="0" w:space="0" w:color="auto"/>
      </w:divBdr>
    </w:div>
    <w:div w:id="921569024">
      <w:bodyDiv w:val="1"/>
      <w:marLeft w:val="0"/>
      <w:marRight w:val="0"/>
      <w:marTop w:val="0"/>
      <w:marBottom w:val="0"/>
      <w:divBdr>
        <w:top w:val="none" w:sz="0" w:space="0" w:color="auto"/>
        <w:left w:val="none" w:sz="0" w:space="0" w:color="auto"/>
        <w:bottom w:val="none" w:sz="0" w:space="0" w:color="auto"/>
        <w:right w:val="none" w:sz="0" w:space="0" w:color="auto"/>
      </w:divBdr>
    </w:div>
    <w:div w:id="1037513875">
      <w:bodyDiv w:val="1"/>
      <w:marLeft w:val="0"/>
      <w:marRight w:val="0"/>
      <w:marTop w:val="0"/>
      <w:marBottom w:val="0"/>
      <w:divBdr>
        <w:top w:val="none" w:sz="0" w:space="0" w:color="auto"/>
        <w:left w:val="none" w:sz="0" w:space="0" w:color="auto"/>
        <w:bottom w:val="none" w:sz="0" w:space="0" w:color="auto"/>
        <w:right w:val="none" w:sz="0" w:space="0" w:color="auto"/>
      </w:divBdr>
    </w:div>
    <w:div w:id="1274479221">
      <w:bodyDiv w:val="1"/>
      <w:marLeft w:val="0"/>
      <w:marRight w:val="0"/>
      <w:marTop w:val="0"/>
      <w:marBottom w:val="0"/>
      <w:divBdr>
        <w:top w:val="none" w:sz="0" w:space="0" w:color="auto"/>
        <w:left w:val="none" w:sz="0" w:space="0" w:color="auto"/>
        <w:bottom w:val="none" w:sz="0" w:space="0" w:color="auto"/>
        <w:right w:val="none" w:sz="0" w:space="0" w:color="auto"/>
      </w:divBdr>
    </w:div>
    <w:div w:id="1361852898">
      <w:bodyDiv w:val="1"/>
      <w:marLeft w:val="0"/>
      <w:marRight w:val="0"/>
      <w:marTop w:val="0"/>
      <w:marBottom w:val="0"/>
      <w:divBdr>
        <w:top w:val="none" w:sz="0" w:space="0" w:color="auto"/>
        <w:left w:val="none" w:sz="0" w:space="0" w:color="auto"/>
        <w:bottom w:val="none" w:sz="0" w:space="0" w:color="auto"/>
        <w:right w:val="none" w:sz="0" w:space="0" w:color="auto"/>
      </w:divBdr>
    </w:div>
    <w:div w:id="1653022995">
      <w:bodyDiv w:val="1"/>
      <w:marLeft w:val="0"/>
      <w:marRight w:val="0"/>
      <w:marTop w:val="0"/>
      <w:marBottom w:val="0"/>
      <w:divBdr>
        <w:top w:val="none" w:sz="0" w:space="0" w:color="auto"/>
        <w:left w:val="none" w:sz="0" w:space="0" w:color="auto"/>
        <w:bottom w:val="none" w:sz="0" w:space="0" w:color="auto"/>
        <w:right w:val="none" w:sz="0" w:space="0" w:color="auto"/>
      </w:divBdr>
    </w:div>
    <w:div w:id="200392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mpetitions@cypress.ab.ca"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ypress.ab.c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ypress.ab.ca/p/things-to-do"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Administration\Branding\Templates\Employment%20opportunit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10C03F905FB046895E1BEA124C4B2B" ma:contentTypeVersion="10" ma:contentTypeDescription="Create a new document." ma:contentTypeScope="" ma:versionID="c8f5eabbd8afe23a5eda4ba383814ef2">
  <xsd:schema xmlns:xsd="http://www.w3.org/2001/XMLSchema" xmlns:xs="http://www.w3.org/2001/XMLSchema" xmlns:p="http://schemas.microsoft.com/office/2006/metadata/properties" xmlns:ns2="6694f563-ce8d-4f33-ba8a-f6e216138d5e" xmlns:ns3="0d1c92b0-8a5a-40b4-a821-8de555f49288" targetNamespace="http://schemas.microsoft.com/office/2006/metadata/properties" ma:root="true" ma:fieldsID="ad1d920746783f8a52d124170439ac4d" ns2:_="" ns3:_="">
    <xsd:import namespace="6694f563-ce8d-4f33-ba8a-f6e216138d5e"/>
    <xsd:import namespace="0d1c92b0-8a5a-40b4-a821-8de555f4928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94f563-ce8d-4f33-ba8a-f6e216138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f5bab53-519b-4cb7-92fb-de2c30a383a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1c92b0-8a5a-40b4-a821-8de555f4928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38c454e-c0a3-46f7-9367-fb9050493535}" ma:internalName="TaxCatchAll" ma:showField="CatchAllData" ma:web="0d1c92b0-8a5a-40b4-a821-8de555f492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d1c92b0-8a5a-40b4-a821-8de555f49288" xsi:nil="true"/>
    <lcf76f155ced4ddcb4097134ff3c332f xmlns="6694f563-ce8d-4f33-ba8a-f6e216138d5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DE7A520-D409-447E-8FEE-F34131D83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94f563-ce8d-4f33-ba8a-f6e216138d5e"/>
    <ds:schemaRef ds:uri="0d1c92b0-8a5a-40b4-a821-8de555f492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5856DD-8294-4EBD-BC72-9E8BFF845745}">
  <ds:schemaRefs>
    <ds:schemaRef ds:uri="http://schemas.openxmlformats.org/officeDocument/2006/bibliography"/>
  </ds:schemaRefs>
</ds:datastoreItem>
</file>

<file path=customXml/itemProps3.xml><?xml version="1.0" encoding="utf-8"?>
<ds:datastoreItem xmlns:ds="http://schemas.openxmlformats.org/officeDocument/2006/customXml" ds:itemID="{544CEC50-0745-4CC8-A7DF-4B0818F8980F}">
  <ds:schemaRefs>
    <ds:schemaRef ds:uri="http://schemas.microsoft.com/sharepoint/v3/contenttype/forms"/>
  </ds:schemaRefs>
</ds:datastoreItem>
</file>

<file path=customXml/itemProps4.xml><?xml version="1.0" encoding="utf-8"?>
<ds:datastoreItem xmlns:ds="http://schemas.openxmlformats.org/officeDocument/2006/customXml" ds:itemID="{D2D902F0-CAAB-41D0-8471-CD5597CA3AA5}">
  <ds:schemaRefs>
    <ds:schemaRef ds:uri="http://schemas.microsoft.com/office/2006/metadata/properties"/>
    <ds:schemaRef ds:uri="http://schemas.microsoft.com/office/infopath/2007/PartnerControls"/>
    <ds:schemaRef ds:uri="0d1c92b0-8a5a-40b4-a821-8de555f49288"/>
    <ds:schemaRef ds:uri="6694f563-ce8d-4f33-ba8a-f6e216138d5e"/>
  </ds:schemaRefs>
</ds:datastoreItem>
</file>

<file path=docProps/app.xml><?xml version="1.0" encoding="utf-8"?>
<Properties xmlns="http://schemas.openxmlformats.org/officeDocument/2006/extended-properties" xmlns:vt="http://schemas.openxmlformats.org/officeDocument/2006/docPropsVTypes">
  <Template>Employment opportunity template</Template>
  <TotalTime>1</TotalTime>
  <Pages>2</Pages>
  <Words>498</Words>
  <Characters>2842</Characters>
  <Application>Microsoft Office Word</Application>
  <DocSecurity>0</DocSecurity>
  <Lines>23</Lines>
  <Paragraphs>6</Paragraphs>
  <ScaleCrop>false</ScaleCrop>
  <Company>Cypress County</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Kaylene Brown</dc:creator>
  <cp:lastModifiedBy>Diane B Burtnick</cp:lastModifiedBy>
  <cp:revision>2</cp:revision>
  <cp:lastPrinted>2025-01-15T16:04:00Z</cp:lastPrinted>
  <dcterms:created xsi:type="dcterms:W3CDTF">2025-11-17T13:50:00Z</dcterms:created>
  <dcterms:modified xsi:type="dcterms:W3CDTF">2025-11-17T13:50:00Z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0x0101001010C03F905FB046895E1BEA124C4B2B</vt:lpwstr>
  </property>
  <property fmtid="{D5CDD505-2E9C-101B-9397-08002B2CF9AE}" pid="3" name="MediaServiceImageTags">
    <vt:lpwstr/>
  </property>
  <property fmtid="{D5CDD505-2E9C-101B-9397-08002B2CF9AE}" pid="4" name="GrammarlyDocumentId">
    <vt:lpwstr>fd04849e-cffb-4607-9be2-8ec1ccd1f57b</vt:lpwstr>
  </property>
</Properties>
</file>